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E14D9" w:rsidP="009E50BD" w:rsidRDefault="009F0AA4" w14:paraId="07390119" w14:textId="77777777">
      <w:pPr>
        <w:jc w:val="right"/>
      </w:pPr>
      <w:r w:rsidRPr="00F6403F">
        <w:rPr>
          <w:noProof/>
          <w:lang w:eastAsia="en-GB"/>
        </w:rPr>
        <w:drawing>
          <wp:anchor distT="0" distB="0" distL="114300" distR="114300" simplePos="0" relativeHeight="251686912" behindDoc="0" locked="0" layoutInCell="1" allowOverlap="1" wp14:anchorId="5C411F48" wp14:editId="60C88004">
            <wp:simplePos x="0" y="0"/>
            <wp:positionH relativeFrom="column">
              <wp:posOffset>4673600</wp:posOffset>
            </wp:positionH>
            <wp:positionV relativeFrom="paragraph">
              <wp:posOffset>0</wp:posOffset>
            </wp:positionV>
            <wp:extent cx="1741170" cy="541655"/>
            <wp:effectExtent l="0" t="0" r="0" b="0"/>
            <wp:wrapThrough wrapText="bothSides">
              <wp:wrapPolygon edited="0">
                <wp:start x="16306" y="0"/>
                <wp:lineTo x="0" y="4558"/>
                <wp:lineTo x="0" y="20511"/>
                <wp:lineTo x="18197" y="20511"/>
                <wp:lineTo x="20560" y="20511"/>
                <wp:lineTo x="21269" y="3798"/>
                <wp:lineTo x="21269" y="0"/>
                <wp:lineTo x="16306" y="0"/>
              </wp:wrapPolygon>
            </wp:wrapThrough>
            <wp:docPr id="20" name="Picture 29" descr="RoboUser:Work:Brand:Catapult Brand:UPDATED-Catapult Logo Blue 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boUser:Work:Brand:Catapult Brand:UPDATED-Catapult Logo Blue CMYK.e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170" cy="541655"/>
                    </a:xfrm>
                    <a:prstGeom prst="rect">
                      <a:avLst/>
                    </a:prstGeom>
                    <a:noFill/>
                    <a:ln w="9525">
                      <a:noFill/>
                      <a:miter lim="800000"/>
                      <a:headEnd/>
                      <a:tailEnd/>
                    </a:ln>
                  </pic:spPr>
                </pic:pic>
              </a:graphicData>
            </a:graphic>
          </wp:anchor>
        </w:drawing>
      </w:r>
    </w:p>
    <w:p w:rsidR="00DE14D9" w:rsidP="00DE14D9" w:rsidRDefault="00DE14D9" w14:paraId="30EBCF30" w14:textId="77777777"/>
    <w:p w:rsidR="00DE14D9" w:rsidRDefault="00DE14D9" w14:paraId="617821A5" w14:textId="77777777">
      <w:pPr>
        <w:spacing w:after="200" w:line="276" w:lineRule="auto"/>
      </w:pPr>
    </w:p>
    <w:p w:rsidR="00565E54" w:rsidP="00065942" w:rsidRDefault="003463B0" w14:paraId="62566A2B" w14:textId="76FCD4AC">
      <w:pPr>
        <w:spacing w:after="200" w:line="276" w:lineRule="auto"/>
        <w:sectPr w:rsidR="00565E54" w:rsidSect="00DE14D9">
          <w:headerReference w:type="default" r:id="rId12"/>
          <w:footerReference w:type="default" r:id="rId13"/>
          <w:pgSz w:w="11906" w:h="16838" w:orient="portrait" w:code="9"/>
          <w:pgMar w:top="1134" w:right="1418" w:bottom="1304" w:left="1134" w:header="851" w:footer="446" w:gutter="0"/>
          <w:cols w:space="708"/>
          <w:docGrid w:linePitch="360"/>
        </w:sectPr>
      </w:pPr>
      <w:r>
        <w:rPr>
          <w:noProof/>
          <w:lang w:eastAsia="en-GB"/>
        </w:rPr>
        <mc:AlternateContent>
          <mc:Choice Requires="wps">
            <w:drawing>
              <wp:anchor distT="45720" distB="45720" distL="114300" distR="114300" simplePos="0" relativeHeight="251672576" behindDoc="0" locked="0" layoutInCell="1" allowOverlap="1" wp14:anchorId="4244DDA9" wp14:editId="0B1286C2">
                <wp:simplePos x="0" y="0"/>
                <wp:positionH relativeFrom="column">
                  <wp:posOffset>-443865</wp:posOffset>
                </wp:positionH>
                <wp:positionV relativeFrom="paragraph">
                  <wp:posOffset>918210</wp:posOffset>
                </wp:positionV>
                <wp:extent cx="6800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404620"/>
                        </a:xfrm>
                        <a:prstGeom prst="rect">
                          <a:avLst/>
                        </a:prstGeom>
                        <a:noFill/>
                        <a:ln w="9525">
                          <a:noFill/>
                          <a:miter lim="800000"/>
                          <a:headEnd/>
                          <a:tailEnd/>
                        </a:ln>
                      </wps:spPr>
                      <wps:txbx>
                        <w:txbxContent>
                          <w:p w:rsidR="00102B6A" w:rsidP="00EF1581" w:rsidRDefault="00102B6A" w14:paraId="4CBF547E" w14:textId="71925727">
                            <w:pPr>
                              <w:spacing w:line="192" w:lineRule="auto"/>
                              <w:rPr>
                                <w:rStyle w:val="TitleChar"/>
                              </w:rPr>
                            </w:pPr>
                            <w:r>
                              <w:rPr>
                                <w:rStyle w:val="TitleChar"/>
                              </w:rPr>
                              <w:t>Pre-PROJECT information pack</w:t>
                            </w:r>
                          </w:p>
                          <w:p w:rsidR="00102B6A" w:rsidP="00EF1581" w:rsidRDefault="00102B6A" w14:paraId="3B9B2DD9" w14:textId="77777777">
                            <w:pPr>
                              <w:spacing w:line="192" w:lineRule="auto"/>
                              <w:rPr>
                                <w:rStyle w:val="TitleChar"/>
                              </w:rPr>
                            </w:pPr>
                          </w:p>
                          <w:p w:rsidR="00102B6A" w:rsidP="00EF1581" w:rsidRDefault="00102B6A" w14:paraId="17D87350" w14:textId="49F54A86">
                            <w:pPr>
                              <w:spacing w:line="192" w:lineRule="auto"/>
                              <w:rPr>
                                <w:rStyle w:val="TitleChar"/>
                              </w:rPr>
                            </w:pPr>
                            <w:r>
                              <w:rPr>
                                <w:rStyle w:val="TitleChar"/>
                              </w:rPr>
                              <w:t>Module 1 – site general information</w:t>
                            </w:r>
                          </w:p>
                          <w:p w:rsidR="00102B6A" w:rsidP="00EF1581" w:rsidRDefault="00102B6A" w14:paraId="5B28B604" w14:textId="77777777">
                            <w:pPr>
                              <w:spacing w:line="192" w:lineRule="auto"/>
                              <w:rPr>
                                <w:rStyle w:val="TitleCha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6D5BE00D">
              <v:shapetype id="_x0000_t202" coordsize="21600,21600" o:spt="202" path="m,l,21600r21600,l21600,xe" w14:anchorId="4244DDA9">
                <v:stroke joinstyle="miter"/>
                <v:path gradientshapeok="t" o:connecttype="rect"/>
              </v:shapetype>
              <v:shape id="Text Box 2" style="position:absolute;margin-left:-34.95pt;margin-top:72.3pt;width:53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">
                <v:textbox style="mso-fit-shape-to-text:t">
                  <w:txbxContent>
                    <w:p w:rsidR="00102B6A" w:rsidP="00EF1581" w:rsidRDefault="00102B6A" w14:paraId="3FA4397A" w14:textId="71925727">
                      <w:pPr>
                        <w:spacing w:line="192" w:lineRule="auto"/>
                        <w:rPr>
                          <w:rStyle w:val="TitleChar"/>
                        </w:rPr>
                      </w:pPr>
                      <w:r>
                        <w:rPr>
                          <w:rStyle w:val="TitleChar"/>
                        </w:rPr>
                        <w:t>Pre-PROJECT information pack</w:t>
                      </w:r>
                    </w:p>
                    <w:p w:rsidR="00102B6A" w:rsidP="00EF1581" w:rsidRDefault="00102B6A" w14:paraId="672A6659" w14:textId="77777777">
                      <w:pPr>
                        <w:spacing w:line="192" w:lineRule="auto"/>
                        <w:rPr>
                          <w:rStyle w:val="TitleChar"/>
                        </w:rPr>
                      </w:pPr>
                    </w:p>
                    <w:p w:rsidR="00102B6A" w:rsidP="00EF1581" w:rsidRDefault="00102B6A" w14:paraId="383493E8" w14:textId="49F54A86">
                      <w:pPr>
                        <w:spacing w:line="192" w:lineRule="auto"/>
                        <w:rPr>
                          <w:rStyle w:val="TitleChar"/>
                        </w:rPr>
                      </w:pPr>
                      <w:r>
                        <w:rPr>
                          <w:rStyle w:val="TitleChar"/>
                        </w:rPr>
                        <w:t>Module 1 – site general information</w:t>
                      </w:r>
                    </w:p>
                    <w:p w:rsidR="00102B6A" w:rsidP="00EF1581" w:rsidRDefault="00102B6A" w14:paraId="0A37501D" w14:textId="77777777">
                      <w:pPr>
                        <w:spacing w:line="192" w:lineRule="auto"/>
                        <w:rPr>
                          <w:rStyle w:val="TitleChar"/>
                        </w:rPr>
                      </w:pPr>
                    </w:p>
                  </w:txbxContent>
                </v:textbox>
                <w10:wrap type="square"/>
              </v:shape>
            </w:pict>
          </mc:Fallback>
        </mc:AlternateContent>
      </w:r>
      <w:r>
        <w:rPr>
          <w:noProof/>
        </w:rPr>
        <mc:AlternateContent>
          <mc:Choice Requires="wpg">
            <w:drawing>
              <wp:anchor distT="0" distB="0" distL="114300" distR="114300" simplePos="0" relativeHeight="251704320" behindDoc="0" locked="0" layoutInCell="1" allowOverlap="1" wp14:anchorId="333FA1BF" wp14:editId="3DCD829F">
                <wp:simplePos x="0" y="0"/>
                <wp:positionH relativeFrom="column">
                  <wp:posOffset>-377190</wp:posOffset>
                </wp:positionH>
                <wp:positionV relativeFrom="paragraph">
                  <wp:posOffset>2959100</wp:posOffset>
                </wp:positionV>
                <wp:extent cx="6734175" cy="3314700"/>
                <wp:effectExtent l="0" t="0" r="9525" b="0"/>
                <wp:wrapNone/>
                <wp:docPr id="11" name="Group 1"/>
                <wp:cNvGraphicFramePr/>
                <a:graphic xmlns:a="http://schemas.openxmlformats.org/drawingml/2006/main">
                  <a:graphicData uri="http://schemas.microsoft.com/office/word/2010/wordprocessingGroup">
                    <wpg:wgp>
                      <wpg:cNvGrpSpPr/>
                      <wpg:grpSpPr>
                        <a:xfrm>
                          <a:off x="0" y="0"/>
                          <a:ext cx="6734175" cy="3314700"/>
                          <a:chOff x="0" y="0"/>
                          <a:chExt cx="8839200" cy="4623475"/>
                        </a:xfrm>
                      </wpg:grpSpPr>
                      <wps:wsp>
                        <wps:cNvPr id="16" name="Rectangle 16"/>
                        <wps:cNvSpPr/>
                        <wps:spPr>
                          <a:xfrm>
                            <a:off x="0" y="676"/>
                            <a:ext cx="1695450" cy="2912531"/>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3" name="Rectangle 23"/>
                        <wps:cNvSpPr/>
                        <wps:spPr>
                          <a:xfrm>
                            <a:off x="1778000" y="3268809"/>
                            <a:ext cx="1695450" cy="237066"/>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4" name="Rectangle 24"/>
                        <wps:cNvSpPr/>
                        <wps:spPr>
                          <a:xfrm>
                            <a:off x="3562350" y="675"/>
                            <a:ext cx="1695450" cy="2660649"/>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5" name="Rectangle 25"/>
                        <wps:cNvSpPr/>
                        <wps:spPr>
                          <a:xfrm>
                            <a:off x="5359400" y="3277275"/>
                            <a:ext cx="1695450" cy="666750"/>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6" name="Rectangle 26"/>
                        <wps:cNvSpPr/>
                        <wps:spPr>
                          <a:xfrm>
                            <a:off x="7143750" y="3277275"/>
                            <a:ext cx="1695450" cy="13462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7" name="Picture 27" descr="Generic wave close up.jp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a:xfrm>
                            <a:off x="0" y="2997875"/>
                            <a:ext cx="1695450" cy="1206500"/>
                          </a:xfrm>
                          <a:prstGeom prst="rect">
                            <a:avLst/>
                          </a:prstGeom>
                        </pic:spPr>
                      </pic:pic>
                      <pic:pic xmlns:pic="http://schemas.openxmlformats.org/drawingml/2006/picture">
                        <pic:nvPicPr>
                          <pic:cNvPr id="28" name="Picture 28" descr="PAP86410.jp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a:xfrm>
                            <a:off x="1778000" y="675"/>
                            <a:ext cx="1695450" cy="3187700"/>
                          </a:xfrm>
                          <a:prstGeom prst="rect">
                            <a:avLst/>
                          </a:prstGeom>
                        </pic:spPr>
                      </pic:pic>
                      <pic:pic xmlns:pic="http://schemas.openxmlformats.org/drawingml/2006/picture">
                        <pic:nvPicPr>
                          <pic:cNvPr id="29" name="Picture 29"/>
                          <pic:cNvPicPr>
                            <a:picLocks noChangeAspect="1"/>
                          </pic:cNvPicPr>
                        </pic:nvPicPr>
                        <pic:blipFill rotWithShape="1">
                          <a:blip r:embed="rId16">
                            <a:extLst>
                              <a:ext uri="{28A0092B-C50C-407E-A947-70E740481C1C}">
                                <a14:useLocalDpi xmlns:a14="http://schemas.microsoft.com/office/drawing/2010/main" val="0"/>
                              </a:ext>
                            </a:extLst>
                          </a:blip>
                          <a:srcRect l="11777" r="15895"/>
                          <a:stretch/>
                        </pic:blipFill>
                        <pic:spPr>
                          <a:xfrm>
                            <a:off x="5359400" y="0"/>
                            <a:ext cx="3479800" cy="318837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CC906B">
              <v:group id="Group 1" style="position:absolute;margin-left:-29.7pt;margin-top:233pt;width:530.25pt;height:261pt;z-index:251704320;mso-width-relative:margin;mso-height-relative:margin" coordsize="88392,46234" o:spid="_x0000_s1026" w14:anchorId="449566FD"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">
                <v:rect id="Rectangle 16" style="position:absolute;top:6;width:16954;height:29126;visibility:visible;mso-wrap-style:square;v-text-anchor:middle" o:spid="_x0000_s1027" fillcolor="#18252f [32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"/>
                <v:rect id="Rectangle 23" style="position:absolute;left:17780;top:32688;width:16954;height:2370;visibility:visible;mso-wrap-style:square;v-text-anchor:middle" o:spid="_x0000_s1028" fillcolor="#00aec7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"/>
                <v:rect id="Rectangle 24" style="position:absolute;left:35623;top:6;width:16955;height:26607;visibility:visible;mso-wrap-style:square;v-text-anchor:middle" o:spid="_x0000_s1029" fillcolor="#8d7e46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"/>
                <v:rect id="Rectangle 25" style="position:absolute;left:53594;top:32772;width:16954;height:6668;visibility:visible;mso-wrap-style:square;v-text-anchor:middle" o:spid="_x0000_s1030" fillcolor="#18252f [32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"/>
                <v:rect id="Rectangle 26" style="position:absolute;left:71437;top:32772;width:16955;height:13462;visibility:visible;mso-wrap-style:square;v-text-anchor:middle" o:spid="_x0000_s1031" fillcolor="#00aec7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7" style="position:absolute;top:29978;width:16954;height:12065;visibility:visible;mso-wrap-style:square" alt="Generic wave close up.jpg"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">
                  <v:imagedata o:title="Generic wave close up" r:id="rId18"/>
                </v:shape>
                <v:shape id="Picture 28" style="position:absolute;left:17780;top:6;width:16954;height:31877;visibility:visible;mso-wrap-style:square" alt="PAP86410.jpg"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">
                  <v:imagedata o:title="PAP86410" r:id="rId19"/>
                </v:shape>
                <v:shape id="Picture 29" style="position:absolute;left:53594;width:34798;height:3188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">
                  <v:imagedata cropleft="7718f" cropright="10417f" o:title="" r:id="rId20"/>
                </v:shape>
              </v:group>
            </w:pict>
          </mc:Fallback>
        </mc:AlternateContent>
      </w:r>
    </w:p>
    <w:p w:rsidR="0078698A" w:rsidP="00BE6B0F" w:rsidRDefault="0078698A" w14:paraId="2833F0AE" w14:textId="77777777">
      <w:pPr>
        <w:pStyle w:val="Contents"/>
      </w:pPr>
      <w:r>
        <w:t>Document History</w:t>
      </w:r>
    </w:p>
    <w:p w:rsidR="0078698A" w:rsidP="00BE6B0F" w:rsidRDefault="0078698A" w14:paraId="6BA4FCC1" w14:textId="77777777">
      <w:pPr>
        <w:pStyle w:val="Contents"/>
      </w:pPr>
    </w:p>
    <w:p w:rsidR="0078698A" w:rsidP="00BE6B0F" w:rsidRDefault="0078698A" w14:paraId="33816523" w14:textId="77777777">
      <w:pPr>
        <w:pStyle w:val="Contents"/>
      </w:pPr>
    </w:p>
    <w:p w:rsidR="0078698A" w:rsidP="00BE6B0F" w:rsidRDefault="0078698A" w14:paraId="0611AE49" w14:textId="77777777">
      <w:pPr>
        <w:pStyle w:val="Contents"/>
      </w:pPr>
    </w:p>
    <w:tbl>
      <w:tblPr>
        <w:tblStyle w:val="OREReport"/>
        <w:tblW w:w="9351" w:type="dxa"/>
        <w:tblLook w:val="04A0" w:firstRow="1" w:lastRow="0" w:firstColumn="1" w:lastColumn="0" w:noHBand="0" w:noVBand="1"/>
      </w:tblPr>
      <w:tblGrid>
        <w:gridCol w:w="1134"/>
        <w:gridCol w:w="2263"/>
        <w:gridCol w:w="5954"/>
      </w:tblGrid>
      <w:tr w:rsidRPr="004C5D36" w:rsidR="005A24E4" w:rsidTr="084E7E66" w14:paraId="27EF7F6A" w14:textId="77777777">
        <w:trPr>
          <w:cnfStyle w:val="100000000000" w:firstRow="1" w:lastRow="0" w:firstColumn="0" w:lastColumn="0" w:oddVBand="0" w:evenVBand="0" w:oddHBand="0" w:evenHBand="0" w:firstRowFirstColumn="0" w:firstRowLastColumn="0" w:lastRowFirstColumn="0" w:lastRowLastColumn="0"/>
        </w:trPr>
        <w:tc>
          <w:tcPr>
            <w:tcW w:w="1134" w:type="dxa"/>
            <w:hideMark/>
          </w:tcPr>
          <w:p w:rsidRPr="004C5D36" w:rsidR="005A24E4" w:rsidP="00746099" w:rsidRDefault="005A24E4" w14:paraId="6F57CD54" w14:textId="67729A2F">
            <w:pPr>
              <w:spacing w:after="200" w:line="320" w:lineRule="exact"/>
              <w:rPr>
                <w:rFonts w:eastAsia="Calibri" w:cs="Arial"/>
                <w:bCs/>
                <w:color w:val="FFFFFF"/>
                <w:sz w:val="22"/>
              </w:rPr>
            </w:pPr>
            <w:r>
              <w:rPr>
                <w:rFonts w:eastAsia="Calibri" w:cs="Arial"/>
                <w:bCs/>
                <w:color w:val="FFFFFF"/>
                <w:sz w:val="22"/>
              </w:rPr>
              <w:t>Issue</w:t>
            </w:r>
          </w:p>
        </w:tc>
        <w:tc>
          <w:tcPr>
            <w:tcW w:w="2263" w:type="dxa"/>
            <w:hideMark/>
          </w:tcPr>
          <w:p w:rsidRPr="004C5D36" w:rsidR="005A24E4" w:rsidP="00746099" w:rsidRDefault="005A24E4" w14:paraId="718511A4" w14:textId="77777777">
            <w:pPr>
              <w:spacing w:after="200" w:line="320" w:lineRule="exact"/>
              <w:rPr>
                <w:rFonts w:eastAsia="Calibri" w:cs="Arial"/>
                <w:bCs/>
                <w:color w:val="FFFFFF"/>
                <w:sz w:val="22"/>
              </w:rPr>
            </w:pPr>
            <w:r w:rsidRPr="004C5D36">
              <w:rPr>
                <w:rFonts w:eastAsia="Calibri" w:cs="Arial"/>
                <w:bCs/>
                <w:color w:val="FFFFFF"/>
                <w:sz w:val="22"/>
              </w:rPr>
              <w:t>Prepared by</w:t>
            </w:r>
          </w:p>
        </w:tc>
        <w:tc>
          <w:tcPr>
            <w:tcW w:w="5954" w:type="dxa"/>
          </w:tcPr>
          <w:p w:rsidRPr="004C5D36" w:rsidR="005A24E4" w:rsidP="00746099" w:rsidRDefault="005A24E4" w14:paraId="17E42F19" w14:textId="77777777">
            <w:pPr>
              <w:spacing w:after="200" w:line="320" w:lineRule="exact"/>
              <w:rPr>
                <w:rFonts w:eastAsia="Calibri" w:cs="Arial"/>
                <w:bCs/>
                <w:color w:val="FFFFFF"/>
                <w:sz w:val="22"/>
              </w:rPr>
            </w:pPr>
            <w:r w:rsidRPr="004C5D36">
              <w:rPr>
                <w:rFonts w:eastAsia="Calibri" w:cs="Arial"/>
                <w:bCs/>
                <w:color w:val="FFFFFF"/>
                <w:sz w:val="22"/>
              </w:rPr>
              <w:t>Revision History</w:t>
            </w:r>
          </w:p>
        </w:tc>
      </w:tr>
      <w:tr w:rsidRPr="004C5D36" w:rsidR="005A24E4" w:rsidTr="084E7E66" w14:paraId="275B8654" w14:textId="77777777">
        <w:tc>
          <w:tcPr>
            <w:tcW w:w="1134" w:type="dxa"/>
          </w:tcPr>
          <w:p w:rsidRPr="00B74348" w:rsidR="005A24E4" w:rsidP="00746099" w:rsidRDefault="005A24E4" w14:paraId="19A02024" w14:textId="7BC706C0">
            <w:pPr>
              <w:spacing w:after="200" w:line="320" w:lineRule="exact"/>
              <w:rPr>
                <w:rFonts w:eastAsia="Calibri" w:cs="Arial" w:asciiTheme="minorHAnsi" w:hAnsiTheme="minorHAnsi"/>
                <w:sz w:val="22"/>
              </w:rPr>
            </w:pPr>
            <w:r>
              <w:rPr>
                <w:rFonts w:eastAsia="Calibri" w:cs="Arial" w:asciiTheme="minorHAnsi" w:hAnsiTheme="minorHAnsi"/>
                <w:sz w:val="22"/>
              </w:rPr>
              <w:t>1</w:t>
            </w:r>
          </w:p>
        </w:tc>
        <w:tc>
          <w:tcPr>
            <w:tcW w:w="2263" w:type="dxa"/>
          </w:tcPr>
          <w:p w:rsidRPr="00B74348" w:rsidR="005A24E4" w:rsidP="55AAFCDB" w:rsidRDefault="015CE50A" w14:paraId="59838FE4" w14:textId="5281B3B6">
            <w:pPr>
              <w:spacing w:after="200" w:line="320" w:lineRule="exact"/>
              <w:rPr>
                <w:rFonts w:eastAsia="Calibri" w:cs="Arial" w:asciiTheme="minorHAnsi" w:hAnsiTheme="minorHAnsi"/>
                <w:sz w:val="22"/>
              </w:rPr>
            </w:pPr>
            <w:r w:rsidRPr="084E7E66">
              <w:rPr>
                <w:rFonts w:eastAsia="Calibri" w:cs="Arial" w:asciiTheme="minorHAnsi" w:hAnsiTheme="minorHAnsi"/>
                <w:sz w:val="22"/>
              </w:rPr>
              <w:t>Jason Wise</w:t>
            </w:r>
          </w:p>
        </w:tc>
        <w:tc>
          <w:tcPr>
            <w:tcW w:w="5954" w:type="dxa"/>
          </w:tcPr>
          <w:p w:rsidRPr="00B74348" w:rsidR="005A24E4" w:rsidP="55AAFCDB" w:rsidRDefault="015CE50A" w14:paraId="699229D4" w14:textId="4A1A40D2">
            <w:pPr>
              <w:spacing w:after="200" w:line="320" w:lineRule="exact"/>
              <w:rPr>
                <w:rFonts w:eastAsia="Calibri" w:cs="Arial" w:asciiTheme="minorHAnsi" w:hAnsiTheme="minorHAnsi"/>
                <w:sz w:val="22"/>
              </w:rPr>
            </w:pPr>
            <w:r w:rsidRPr="084E7E66">
              <w:rPr>
                <w:rFonts w:eastAsia="Calibri" w:cs="Arial" w:asciiTheme="minorHAnsi" w:hAnsiTheme="minorHAnsi"/>
                <w:sz w:val="22"/>
              </w:rPr>
              <w:t>Original D</w:t>
            </w:r>
            <w:r w:rsidRPr="084E7E66" w:rsidR="1961AC51">
              <w:rPr>
                <w:rFonts w:eastAsia="Calibri" w:cs="Arial" w:asciiTheme="minorHAnsi" w:hAnsiTheme="minorHAnsi"/>
                <w:sz w:val="22"/>
              </w:rPr>
              <w:t>ocument</w:t>
            </w:r>
          </w:p>
        </w:tc>
      </w:tr>
      <w:tr w:rsidRPr="004C5D36" w:rsidR="005A24E4" w:rsidTr="084E7E66" w14:paraId="1FC6C48A" w14:textId="77777777">
        <w:tc>
          <w:tcPr>
            <w:tcW w:w="1134" w:type="dxa"/>
          </w:tcPr>
          <w:p w:rsidRPr="00B74348" w:rsidR="005A24E4" w:rsidP="00B74348" w:rsidRDefault="004933AD" w14:paraId="47745F03" w14:textId="533822C6">
            <w:pPr>
              <w:spacing w:after="200" w:line="320" w:lineRule="exact"/>
              <w:rPr>
                <w:rFonts w:eastAsia="Calibri" w:cs="Arial" w:asciiTheme="minorHAnsi" w:hAnsiTheme="minorHAnsi"/>
                <w:sz w:val="22"/>
              </w:rPr>
            </w:pPr>
            <w:r>
              <w:rPr>
                <w:rFonts w:eastAsia="Calibri" w:cs="Arial" w:asciiTheme="minorHAnsi" w:hAnsiTheme="minorHAnsi"/>
                <w:sz w:val="22"/>
              </w:rPr>
              <w:t>2</w:t>
            </w:r>
          </w:p>
        </w:tc>
        <w:tc>
          <w:tcPr>
            <w:tcW w:w="2263" w:type="dxa"/>
          </w:tcPr>
          <w:p w:rsidRPr="00B74348" w:rsidR="005A24E4" w:rsidP="55AAFCDB" w:rsidRDefault="005A24E4" w14:paraId="50107523" w14:textId="79CDEEFA">
            <w:pPr>
              <w:spacing w:after="200" w:line="320" w:lineRule="exact"/>
              <w:rPr>
                <w:rFonts w:eastAsia="Calibri" w:cs="Arial" w:asciiTheme="minorHAnsi" w:hAnsiTheme="minorHAnsi"/>
                <w:sz w:val="22"/>
              </w:rPr>
            </w:pPr>
          </w:p>
        </w:tc>
        <w:tc>
          <w:tcPr>
            <w:tcW w:w="5954" w:type="dxa"/>
          </w:tcPr>
          <w:p w:rsidRPr="00B74348" w:rsidR="005A24E4" w:rsidP="55AAFCDB" w:rsidRDefault="005A24E4" w14:paraId="57ACEB2B" w14:textId="1BBB2811">
            <w:pPr>
              <w:spacing w:after="200" w:line="320" w:lineRule="exact"/>
              <w:rPr>
                <w:sz w:val="22"/>
              </w:rPr>
            </w:pPr>
          </w:p>
        </w:tc>
      </w:tr>
      <w:tr w:rsidRPr="004C5D36" w:rsidR="005A24E4" w:rsidTr="084E7E66" w14:paraId="69766080" w14:textId="77777777">
        <w:tc>
          <w:tcPr>
            <w:tcW w:w="1134" w:type="dxa"/>
          </w:tcPr>
          <w:p w:rsidRPr="004C5D36" w:rsidR="005A24E4" w:rsidP="00746099" w:rsidRDefault="00DC1FAA" w14:paraId="7D3D15F6" w14:textId="6F035195">
            <w:pPr>
              <w:spacing w:after="200" w:line="320" w:lineRule="exact"/>
              <w:rPr>
                <w:rFonts w:eastAsia="Calibri" w:cs="Arial" w:asciiTheme="minorHAnsi" w:hAnsiTheme="minorHAnsi"/>
                <w:sz w:val="22"/>
              </w:rPr>
            </w:pPr>
            <w:r>
              <w:rPr>
                <w:rFonts w:eastAsia="Calibri" w:cs="Arial" w:asciiTheme="minorHAnsi" w:hAnsiTheme="minorHAnsi"/>
                <w:sz w:val="22"/>
              </w:rPr>
              <w:t>3</w:t>
            </w:r>
          </w:p>
        </w:tc>
        <w:tc>
          <w:tcPr>
            <w:tcW w:w="2263" w:type="dxa"/>
          </w:tcPr>
          <w:p w:rsidRPr="004C5D36" w:rsidR="005A24E4" w:rsidP="55AAFCDB" w:rsidRDefault="005A24E4" w14:paraId="78513DB7" w14:textId="7B871601">
            <w:pPr>
              <w:spacing w:after="200" w:line="320" w:lineRule="exact"/>
              <w:rPr>
                <w:rFonts w:eastAsia="Calibri" w:cs="Arial" w:asciiTheme="minorHAnsi" w:hAnsiTheme="minorHAnsi"/>
                <w:sz w:val="22"/>
              </w:rPr>
            </w:pPr>
          </w:p>
        </w:tc>
        <w:tc>
          <w:tcPr>
            <w:tcW w:w="5954" w:type="dxa"/>
          </w:tcPr>
          <w:p w:rsidRPr="004C5D36" w:rsidR="005A24E4" w:rsidP="55AAFCDB" w:rsidRDefault="005A24E4" w14:paraId="47F6FDE0" w14:textId="5128FE32">
            <w:pPr>
              <w:spacing w:after="200" w:line="320" w:lineRule="exact"/>
              <w:rPr>
                <w:rFonts w:eastAsia="Calibri" w:cs="Arial" w:asciiTheme="minorHAnsi" w:hAnsiTheme="minorHAnsi"/>
                <w:sz w:val="22"/>
              </w:rPr>
            </w:pPr>
          </w:p>
        </w:tc>
      </w:tr>
    </w:tbl>
    <w:p w:rsidR="0078698A" w:rsidP="00BE6B0F" w:rsidRDefault="0078698A" w14:paraId="7D60FE70" w14:textId="77777777">
      <w:pPr>
        <w:pStyle w:val="Contents"/>
      </w:pPr>
    </w:p>
    <w:p w:rsidR="0078698A" w:rsidP="00BE6B0F" w:rsidRDefault="0078698A" w14:paraId="0D0E1D21" w14:textId="77777777">
      <w:pPr>
        <w:pStyle w:val="Contents"/>
      </w:pPr>
    </w:p>
    <w:p w:rsidR="0078698A" w:rsidP="00BE6B0F" w:rsidRDefault="0078698A" w14:paraId="71803A00" w14:textId="77777777">
      <w:pPr>
        <w:pStyle w:val="Contents"/>
      </w:pPr>
    </w:p>
    <w:p w:rsidR="0078698A" w:rsidP="00BE6B0F" w:rsidRDefault="0078698A" w14:paraId="5F3E08FC" w14:textId="77777777">
      <w:pPr>
        <w:pStyle w:val="Contents"/>
      </w:pPr>
    </w:p>
    <w:p w:rsidR="0078698A" w:rsidP="00BE6B0F" w:rsidRDefault="0078698A" w14:paraId="69EB9678" w14:textId="77777777">
      <w:pPr>
        <w:pStyle w:val="Contents"/>
      </w:pPr>
    </w:p>
    <w:p w:rsidR="55AAFCDB" w:rsidP="55AAFCDB" w:rsidRDefault="55AAFCDB" w14:paraId="7108AEC4" w14:textId="1E7B3161">
      <w:pPr>
        <w:pStyle w:val="Contents"/>
      </w:pPr>
    </w:p>
    <w:p w:rsidR="55AAFCDB" w:rsidP="55AAFCDB" w:rsidRDefault="55AAFCDB" w14:paraId="0A2E589E" w14:textId="4D098B51">
      <w:pPr>
        <w:pStyle w:val="Contents"/>
      </w:pPr>
    </w:p>
    <w:p w:rsidR="55AAFCDB" w:rsidP="55AAFCDB" w:rsidRDefault="55AAFCDB" w14:paraId="13336B69" w14:textId="45370FDD">
      <w:pPr>
        <w:pStyle w:val="Contents"/>
      </w:pPr>
    </w:p>
    <w:p w:rsidR="0078698A" w:rsidP="00BE6B0F" w:rsidRDefault="0078698A" w14:paraId="0DF85B27" w14:textId="77777777">
      <w:pPr>
        <w:pStyle w:val="Contents"/>
      </w:pPr>
    </w:p>
    <w:p w:rsidR="0078698A" w:rsidP="00BE6B0F" w:rsidRDefault="0078698A" w14:paraId="0BCDADAE" w14:textId="77777777">
      <w:pPr>
        <w:pStyle w:val="Contents"/>
      </w:pPr>
    </w:p>
    <w:p w:rsidR="0078698A" w:rsidP="00BE6B0F" w:rsidRDefault="0078698A" w14:paraId="6C8C9CC3" w14:textId="77777777">
      <w:pPr>
        <w:pStyle w:val="Contents"/>
      </w:pPr>
    </w:p>
    <w:p w:rsidR="0078698A" w:rsidP="00BE6B0F" w:rsidRDefault="0078698A" w14:paraId="6966D9A7" w14:textId="77777777">
      <w:pPr>
        <w:pStyle w:val="Contents"/>
      </w:pPr>
    </w:p>
    <w:p w:rsidR="0078698A" w:rsidP="00BE6B0F" w:rsidRDefault="0078698A" w14:paraId="29B8BC67" w14:textId="77777777">
      <w:pPr>
        <w:pStyle w:val="Contents"/>
      </w:pPr>
    </w:p>
    <w:p w:rsidR="0078698A" w:rsidP="00BE6B0F" w:rsidRDefault="0078698A" w14:paraId="2F208200" w14:textId="77777777">
      <w:pPr>
        <w:pStyle w:val="Contents"/>
      </w:pPr>
    </w:p>
    <w:p w:rsidR="0078698A" w:rsidP="00BE6B0F" w:rsidRDefault="0078698A" w14:paraId="0D2817E3" w14:textId="77777777">
      <w:pPr>
        <w:pStyle w:val="Contents"/>
      </w:pPr>
    </w:p>
    <w:p w:rsidR="0078698A" w:rsidP="00BE6B0F" w:rsidRDefault="0078698A" w14:paraId="562929CB" w14:textId="77777777">
      <w:pPr>
        <w:pStyle w:val="Contents"/>
      </w:pPr>
    </w:p>
    <w:p w:rsidR="0078698A" w:rsidP="00BE6B0F" w:rsidRDefault="0078698A" w14:paraId="043531C8" w14:textId="77777777">
      <w:pPr>
        <w:pStyle w:val="Contents"/>
      </w:pPr>
    </w:p>
    <w:p w:rsidR="0078698A" w:rsidP="00BE6B0F" w:rsidRDefault="0078698A" w14:paraId="07C381C1" w14:textId="77777777">
      <w:pPr>
        <w:pStyle w:val="Contents"/>
      </w:pPr>
    </w:p>
    <w:p w:rsidR="0078698A" w:rsidP="00BE6B0F" w:rsidRDefault="0078698A" w14:paraId="72557026" w14:textId="77777777">
      <w:pPr>
        <w:pStyle w:val="Contents"/>
      </w:pPr>
    </w:p>
    <w:p w:rsidR="00746099" w:rsidP="00BE6B0F" w:rsidRDefault="00746099" w14:paraId="52BC53FF" w14:textId="77777777">
      <w:pPr>
        <w:pStyle w:val="Contents"/>
      </w:pPr>
    </w:p>
    <w:p w:rsidR="00746099" w:rsidP="00BE6B0F" w:rsidRDefault="00746099" w14:paraId="1DEF3096" w14:textId="77777777">
      <w:pPr>
        <w:pStyle w:val="Contents"/>
      </w:pPr>
    </w:p>
    <w:p w:rsidR="0078698A" w:rsidP="00BE6B0F" w:rsidRDefault="0078698A" w14:paraId="7C27A0E3" w14:textId="77777777">
      <w:pPr>
        <w:pStyle w:val="Contents"/>
      </w:pPr>
    </w:p>
    <w:p w:rsidR="0078698A" w:rsidP="00BE6B0F" w:rsidRDefault="0078698A" w14:paraId="17541FBA" w14:textId="77777777">
      <w:pPr>
        <w:pStyle w:val="Contents"/>
      </w:pPr>
    </w:p>
    <w:p w:rsidR="0078698A" w:rsidP="00BE6B0F" w:rsidRDefault="0078698A" w14:paraId="1151CE68" w14:textId="77777777">
      <w:pPr>
        <w:pStyle w:val="Contents"/>
      </w:pPr>
    </w:p>
    <w:p w:rsidR="0078698A" w:rsidP="00BE6B0F" w:rsidRDefault="0078698A" w14:paraId="0A68293A" w14:textId="77777777">
      <w:pPr>
        <w:pStyle w:val="Contents"/>
      </w:pPr>
    </w:p>
    <w:p w:rsidR="0078698A" w:rsidP="00BE6B0F" w:rsidRDefault="0078698A" w14:paraId="59024772" w14:textId="77777777">
      <w:pPr>
        <w:pStyle w:val="Contents"/>
      </w:pPr>
    </w:p>
    <w:p w:rsidR="0078698A" w:rsidP="00BE6B0F" w:rsidRDefault="0078698A" w14:paraId="477BD527" w14:textId="77777777">
      <w:pPr>
        <w:pStyle w:val="Contents"/>
      </w:pPr>
    </w:p>
    <w:p w:rsidR="00FA4DA1" w:rsidP="00BE6B0F" w:rsidRDefault="00B4045A" w14:paraId="74AD12DB" w14:textId="77777777">
      <w:pPr>
        <w:pStyle w:val="Contents"/>
      </w:pPr>
      <w:r>
        <w:t>Contents</w:t>
      </w:r>
    </w:p>
    <w:p w:rsidRPr="004C5D36" w:rsidR="00BE6B0F" w:rsidP="00F421C1" w:rsidRDefault="00BE6B0F" w14:paraId="2EB945A9" w14:textId="77777777">
      <w:pPr>
        <w:pStyle w:val="BodyText"/>
        <w:rPr>
          <w:rFonts w:asciiTheme="minorHAnsi" w:hAnsiTheme="minorHAnsi"/>
        </w:rPr>
      </w:pPr>
    </w:p>
    <w:p w:rsidR="00FE3648" w:rsidP="2FD672D7" w:rsidRDefault="084E7E66" w14:paraId="383C95DB" w14:noSpellErr="1" w14:textId="65BB90BE">
      <w:pPr>
        <w:pStyle w:val="TOC1"/>
        <w:tabs>
          <w:tab w:val="left" w:leader="none" w:pos="480"/>
          <w:tab w:val="right" w:leader="dot" w:pos="9330"/>
        </w:tabs>
        <w:rPr>
          <w:rFonts w:ascii="Corbel" w:hAnsi="Corbel" w:eastAsia="HGｺﾞｼｯｸM" w:asciiTheme="minorAscii" w:hAnsiTheme="minorAscii" w:eastAsiaTheme="minorEastAsia"/>
          <w:b w:val="0"/>
          <w:bCs w:val="0"/>
          <w:noProof/>
          <w:kern w:val="2"/>
          <w:lang w:val="en-US" w:eastAsia="ja-JP"/>
          <w14:ligatures w14:val="standardContextual"/>
        </w:rPr>
      </w:pPr>
      <w:r>
        <w:fldChar w:fldCharType="begin"/>
      </w:r>
      <w:r>
        <w:instrText xml:space="preserve">TOC \o "1-9" \z \u</w:instrText>
      </w:r>
      <w:r>
        <w:fldChar w:fldCharType="separate"/>
      </w:r>
      <w:r w:rsidR="2FD672D7">
        <w:rPr/>
        <w:t>1</w:t>
      </w:r>
      <w:r>
        <w:tab/>
      </w:r>
      <w:r w:rsidR="2FD672D7">
        <w:rPr/>
        <w:t>Introduction</w:t>
      </w:r>
      <w:r>
        <w:tab/>
      </w:r>
      <w:r>
        <w:fldChar w:fldCharType="begin"/>
      </w:r>
      <w:r>
        <w:instrText xml:space="preserve">PAGEREF  \h</w:instrText>
      </w:r>
      <w:r>
        <w:fldChar w:fldCharType="separate"/>
      </w:r>
      <w:r w:rsidR="2FD672D7">
        <w:rPr/>
        <w:t>3</w:t>
      </w:r>
      <w:r>
        <w:fldChar w:fldCharType="end"/>
      </w:r>
    </w:p>
    <w:p w:rsidR="00FE3648" w:rsidP="2FD672D7" w:rsidRDefault="00FE3648" w14:paraId="074DD757" w14:noSpellErr="1" w14:textId="51FDB59E">
      <w:pPr>
        <w:pStyle w:val="TOC1"/>
        <w:tabs>
          <w:tab w:val="left" w:leader="none" w:pos="480"/>
          <w:tab w:val="right" w:leader="dot" w:pos="9330"/>
        </w:tabs>
        <w:rPr>
          <w:rFonts w:ascii="Corbel" w:hAnsi="Corbel" w:eastAsia="HGｺﾞｼｯｸM" w:asciiTheme="minorAscii" w:hAnsiTheme="minorAscii" w:eastAsiaTheme="minorEastAsia"/>
          <w:b w:val="0"/>
          <w:bCs w:val="0"/>
          <w:noProof/>
          <w:kern w:val="2"/>
          <w:lang w:val="en-US" w:eastAsia="ja-JP"/>
          <w14:ligatures w14:val="standardContextual"/>
        </w:rPr>
      </w:pPr>
      <w:r w:rsidR="2FD672D7">
        <w:rPr/>
        <w:t>2</w:t>
      </w:r>
      <w:r>
        <w:tab/>
      </w:r>
      <w:r w:rsidR="2FD672D7">
        <w:rPr/>
        <w:t>Health &amp; Safety Goals</w:t>
      </w:r>
      <w:r>
        <w:tab/>
      </w:r>
      <w:r>
        <w:fldChar w:fldCharType="begin"/>
      </w:r>
      <w:r>
        <w:instrText xml:space="preserve">PAGEREF  \h</w:instrText>
      </w:r>
      <w:r>
        <w:fldChar w:fldCharType="separate"/>
      </w:r>
      <w:r w:rsidR="2FD672D7">
        <w:rPr/>
        <w:t>3</w:t>
      </w:r>
      <w:r>
        <w:fldChar w:fldCharType="end"/>
      </w:r>
    </w:p>
    <w:p w:rsidR="00FE3648" w:rsidP="2FD672D7" w:rsidRDefault="00FE3648" w14:paraId="504AE3D8" w14:noSpellErr="1" w14:textId="364AF3E8">
      <w:pPr>
        <w:pStyle w:val="TOC1"/>
        <w:tabs>
          <w:tab w:val="left" w:leader="none" w:pos="480"/>
          <w:tab w:val="right" w:leader="dot" w:pos="9330"/>
        </w:tabs>
        <w:rPr>
          <w:rFonts w:ascii="Corbel" w:hAnsi="Corbel" w:eastAsia="HGｺﾞｼｯｸM" w:asciiTheme="minorAscii" w:hAnsiTheme="minorAscii" w:eastAsiaTheme="minorEastAsia"/>
          <w:b w:val="0"/>
          <w:bCs w:val="0"/>
          <w:noProof/>
          <w:kern w:val="2"/>
          <w:lang w:val="en-US" w:eastAsia="ja-JP"/>
          <w14:ligatures w14:val="standardContextual"/>
        </w:rPr>
      </w:pPr>
      <w:r w:rsidR="2FD672D7">
        <w:rPr/>
        <w:t>3</w:t>
      </w:r>
      <w:r>
        <w:tab/>
      </w:r>
      <w:r w:rsidR="2FD672D7">
        <w:rPr/>
        <w:t>Health &amp; Safety Policy Statement</w:t>
      </w:r>
      <w:r>
        <w:tab/>
      </w:r>
      <w:r>
        <w:fldChar w:fldCharType="begin"/>
      </w:r>
      <w:r>
        <w:instrText xml:space="preserve">PAGEREF  \h</w:instrText>
      </w:r>
      <w:r>
        <w:fldChar w:fldCharType="separate"/>
      </w:r>
      <w:r w:rsidR="2FD672D7">
        <w:rPr/>
        <w:t>4</w:t>
      </w:r>
      <w:r>
        <w:fldChar w:fldCharType="end"/>
      </w:r>
    </w:p>
    <w:p w:rsidR="00FE3648" w:rsidP="2FD672D7" w:rsidRDefault="00FE3648" w14:paraId="6413BAFF" w14:noSpellErr="1" w14:textId="4A012D7B">
      <w:pPr>
        <w:pStyle w:val="TOC1"/>
        <w:tabs>
          <w:tab w:val="left" w:leader="none" w:pos="480"/>
          <w:tab w:val="right" w:leader="dot" w:pos="9330"/>
        </w:tabs>
        <w:rPr>
          <w:rFonts w:ascii="Corbel" w:hAnsi="Corbel" w:eastAsia="HGｺﾞｼｯｸM" w:asciiTheme="minorAscii" w:hAnsiTheme="minorAscii" w:eastAsiaTheme="minorEastAsia"/>
          <w:b w:val="0"/>
          <w:bCs w:val="0"/>
          <w:noProof/>
          <w:kern w:val="2"/>
          <w:lang w:val="en-US" w:eastAsia="ja-JP"/>
          <w14:ligatures w14:val="standardContextual"/>
        </w:rPr>
      </w:pPr>
      <w:r w:rsidR="2FD672D7">
        <w:rPr/>
        <w:t>4</w:t>
      </w:r>
      <w:r>
        <w:tab/>
      </w:r>
      <w:r w:rsidR="2FD672D7">
        <w:rPr/>
        <w:t>Overview of ORE Catapult Aberdeen Facility</w:t>
      </w:r>
      <w:r>
        <w:tab/>
      </w:r>
      <w:r>
        <w:fldChar w:fldCharType="begin"/>
      </w:r>
      <w:r>
        <w:instrText xml:space="preserve">PAGEREF  \h</w:instrText>
      </w:r>
      <w:r>
        <w:fldChar w:fldCharType="separate"/>
      </w:r>
      <w:r w:rsidR="2FD672D7">
        <w:rPr/>
        <w:t>5</w:t>
      </w:r>
      <w:r>
        <w:fldChar w:fldCharType="end"/>
      </w:r>
    </w:p>
    <w:p w:rsidR="00FE3648" w:rsidP="2FD672D7" w:rsidRDefault="00FE3648" w14:paraId="63F9A732" w14:noSpellErr="1" w14:textId="1B9ACDB3">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Description and History of the Site</w:t>
      </w:r>
      <w:r>
        <w:tab/>
      </w:r>
      <w:r>
        <w:fldChar w:fldCharType="begin"/>
      </w:r>
      <w:r>
        <w:instrText xml:space="preserve">PAGEREF  \h</w:instrText>
      </w:r>
      <w:r>
        <w:fldChar w:fldCharType="separate"/>
      </w:r>
      <w:r w:rsidR="2FD672D7">
        <w:rPr/>
        <w:t>6</w:t>
      </w:r>
      <w:r>
        <w:fldChar w:fldCharType="end"/>
      </w:r>
    </w:p>
    <w:p w:rsidR="00FE3648" w:rsidP="2FD672D7" w:rsidRDefault="00FE3648" w14:paraId="7B900BD7" w14:noSpellErr="1" w14:textId="537D41AC">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General Layout of the Site</w:t>
      </w:r>
      <w:r>
        <w:tab/>
      </w:r>
      <w:r>
        <w:fldChar w:fldCharType="begin"/>
      </w:r>
      <w:r>
        <w:instrText xml:space="preserve">PAGEREF  \h</w:instrText>
      </w:r>
      <w:r>
        <w:fldChar w:fldCharType="separate"/>
      </w:r>
      <w:r w:rsidR="2FD672D7">
        <w:rPr/>
        <w:t>6</w:t>
      </w:r>
      <w:r>
        <w:fldChar w:fldCharType="end"/>
      </w:r>
    </w:p>
    <w:p w:rsidR="00FE3648" w:rsidP="2FD672D7" w:rsidRDefault="00FE3648" w14:paraId="60233FC6" w14:noSpellErr="1" w14:textId="61C06CF6">
      <w:pPr>
        <w:pStyle w:val="TOC1"/>
        <w:tabs>
          <w:tab w:val="left" w:leader="none" w:pos="480"/>
          <w:tab w:val="right" w:leader="dot" w:pos="9330"/>
        </w:tabs>
        <w:rPr>
          <w:rFonts w:ascii="Corbel" w:hAnsi="Corbel" w:eastAsia="HGｺﾞｼｯｸM" w:asciiTheme="minorAscii" w:hAnsiTheme="minorAscii" w:eastAsiaTheme="minorEastAsia"/>
          <w:b w:val="0"/>
          <w:bCs w:val="0"/>
          <w:noProof/>
          <w:kern w:val="2"/>
          <w:lang w:val="en-US" w:eastAsia="ja-JP"/>
          <w14:ligatures w14:val="standardContextual"/>
        </w:rPr>
      </w:pPr>
      <w:r w:rsidR="2FD672D7">
        <w:rPr/>
        <w:t>5</w:t>
      </w:r>
      <w:r>
        <w:tab/>
      </w:r>
      <w:r w:rsidR="2FD672D7">
        <w:rPr/>
        <w:t>Existing Site Information</w:t>
      </w:r>
      <w:r>
        <w:tab/>
      </w:r>
      <w:r>
        <w:fldChar w:fldCharType="begin"/>
      </w:r>
      <w:r>
        <w:instrText xml:space="preserve">PAGEREF  \h</w:instrText>
      </w:r>
      <w:r>
        <w:fldChar w:fldCharType="separate"/>
      </w:r>
      <w:r w:rsidR="2FD672D7">
        <w:rPr/>
        <w:t>6</w:t>
      </w:r>
      <w:r>
        <w:fldChar w:fldCharType="end"/>
      </w:r>
    </w:p>
    <w:p w:rsidR="00FE3648" w:rsidP="2FD672D7" w:rsidRDefault="00FE3648" w14:paraId="435274C2" w14:noSpellErr="1" w14:textId="1B8A7CC3">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Health and Safety Files and supporting O&amp;M Manuals etc</w:t>
      </w:r>
      <w:r>
        <w:tab/>
      </w:r>
      <w:r>
        <w:fldChar w:fldCharType="begin"/>
      </w:r>
      <w:r>
        <w:instrText xml:space="preserve">PAGEREF  \h</w:instrText>
      </w:r>
      <w:r>
        <w:fldChar w:fldCharType="separate"/>
      </w:r>
      <w:r w:rsidR="2FD672D7">
        <w:rPr/>
        <w:t>7</w:t>
      </w:r>
      <w:r>
        <w:fldChar w:fldCharType="end"/>
      </w:r>
    </w:p>
    <w:p w:rsidR="00FE3648" w:rsidP="2FD672D7" w:rsidRDefault="00FE3648" w14:paraId="4D560A8C" w14:noSpellErr="1" w14:textId="47823CF2">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Information is available for:</w:t>
      </w:r>
      <w:r>
        <w:tab/>
      </w:r>
      <w:r>
        <w:fldChar w:fldCharType="begin"/>
      </w:r>
      <w:r>
        <w:instrText xml:space="preserve">PAGEREF  \h</w:instrText>
      </w:r>
      <w:r>
        <w:fldChar w:fldCharType="separate"/>
      </w:r>
      <w:r w:rsidR="2FD672D7">
        <w:rPr/>
        <w:t>7</w:t>
      </w:r>
      <w:r>
        <w:fldChar w:fldCharType="end"/>
      </w:r>
    </w:p>
    <w:p w:rsidR="00FE3648" w:rsidP="2FD672D7" w:rsidRDefault="00FE3648" w14:paraId="78DF6F0D" w14:noSpellErr="1" w14:textId="76628D04">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Surrounding land uses and related restrictions</w:t>
      </w:r>
      <w:r>
        <w:tab/>
      </w:r>
      <w:r>
        <w:fldChar w:fldCharType="begin"/>
      </w:r>
      <w:r>
        <w:instrText xml:space="preserve">PAGEREF  \h</w:instrText>
      </w:r>
      <w:r>
        <w:fldChar w:fldCharType="separate"/>
      </w:r>
      <w:r w:rsidR="2FD672D7">
        <w:rPr/>
        <w:t>7</w:t>
      </w:r>
      <w:r>
        <w:fldChar w:fldCharType="end"/>
      </w:r>
    </w:p>
    <w:p w:rsidR="00FE3648" w:rsidP="2FD672D7" w:rsidRDefault="00FE3648" w14:paraId="2EB44FE4" w14:noSpellErr="1" w14:textId="69E729D6">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Access and Traffic Restrictions</w:t>
      </w:r>
      <w:r>
        <w:tab/>
      </w:r>
      <w:r>
        <w:fldChar w:fldCharType="begin"/>
      </w:r>
      <w:r>
        <w:instrText xml:space="preserve">PAGEREF  \h</w:instrText>
      </w:r>
      <w:r>
        <w:fldChar w:fldCharType="separate"/>
      </w:r>
      <w:r w:rsidR="2FD672D7">
        <w:rPr/>
        <w:t>7</w:t>
      </w:r>
      <w:r>
        <w:fldChar w:fldCharType="end"/>
      </w:r>
    </w:p>
    <w:p w:rsidR="00FE3648" w:rsidP="2FD672D7" w:rsidRDefault="00FE3648" w14:paraId="5669B591" w14:noSpellErr="1" w14:textId="6D31DB96">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Existing Hazardous Material</w:t>
      </w:r>
      <w:r>
        <w:tab/>
      </w:r>
      <w:r>
        <w:fldChar w:fldCharType="begin"/>
      </w:r>
      <w:r>
        <w:instrText xml:space="preserve">PAGEREF  \h</w:instrText>
      </w:r>
      <w:r>
        <w:fldChar w:fldCharType="separate"/>
      </w:r>
      <w:r w:rsidR="2FD672D7">
        <w:rPr/>
        <w:t>8</w:t>
      </w:r>
      <w:r>
        <w:fldChar w:fldCharType="end"/>
      </w:r>
    </w:p>
    <w:p w:rsidR="00FE3648" w:rsidP="2FD672D7" w:rsidRDefault="00FE3648" w14:paraId="3067706A" w14:noSpellErr="1" w14:textId="6997ABBA">
      <w:pPr>
        <w:pStyle w:val="TOC2"/>
        <w:tabs>
          <w:tab w:val="left" w:leader="none" w:pos="720"/>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Pr="2FD672D7" w:rsidR="2FD672D7">
        <w:rPr>
          <w:rFonts w:ascii="Symbol" w:hAnsi="Symbol" w:eastAsia="Symbol" w:cs="Symbol"/>
        </w:rPr>
        <w:t></w:t>
      </w:r>
      <w:r>
        <w:tab/>
      </w:r>
      <w:r w:rsidR="2FD672D7">
        <w:rPr/>
        <w:t>Existing Structures</w:t>
      </w:r>
      <w:r>
        <w:tab/>
      </w:r>
      <w:r>
        <w:fldChar w:fldCharType="begin"/>
      </w:r>
      <w:r>
        <w:instrText xml:space="preserve">PAGEREF  \h</w:instrText>
      </w:r>
      <w:r>
        <w:fldChar w:fldCharType="separate"/>
      </w:r>
      <w:r w:rsidR="2FD672D7">
        <w:rPr/>
        <w:t>8</w:t>
      </w:r>
      <w:r>
        <w:fldChar w:fldCharType="end"/>
      </w:r>
    </w:p>
    <w:p w:rsidR="00FE3648" w:rsidP="2FD672D7" w:rsidRDefault="00FE3648" w14:paraId="0B506C33" w14:noSpellErr="1" w14:textId="51B305CD">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Existing Services</w:t>
      </w:r>
      <w:r>
        <w:tab/>
      </w:r>
      <w:r>
        <w:fldChar w:fldCharType="begin"/>
      </w:r>
      <w:r>
        <w:instrText xml:space="preserve">PAGEREF  \h</w:instrText>
      </w:r>
      <w:r>
        <w:fldChar w:fldCharType="separate"/>
      </w:r>
      <w:r w:rsidR="2FD672D7">
        <w:rPr/>
        <w:t>8</w:t>
      </w:r>
      <w:r>
        <w:fldChar w:fldCharType="end"/>
      </w:r>
    </w:p>
    <w:p w:rsidR="00FE3648" w:rsidP="2FD672D7" w:rsidRDefault="00FE3648" w14:paraId="2753A444" w14:noSpellErr="1" w14:textId="1B9D1BD7">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Site Rules</w:t>
      </w:r>
      <w:r>
        <w:tab/>
      </w:r>
      <w:r>
        <w:fldChar w:fldCharType="begin"/>
      </w:r>
      <w:r>
        <w:instrText xml:space="preserve">PAGEREF  \h</w:instrText>
      </w:r>
      <w:r>
        <w:fldChar w:fldCharType="separate"/>
      </w:r>
      <w:r w:rsidR="2FD672D7">
        <w:rPr/>
        <w:t>9</w:t>
      </w:r>
      <w:r>
        <w:fldChar w:fldCharType="end"/>
      </w:r>
    </w:p>
    <w:p w:rsidR="00FE3648" w:rsidP="2FD672D7" w:rsidRDefault="00FE3648" w14:paraId="4ED17FF9" w14:noSpellErr="1" w14:textId="7F4AF66A">
      <w:pPr>
        <w:pStyle w:val="TOC1"/>
        <w:tabs>
          <w:tab w:val="left" w:leader="none" w:pos="480"/>
          <w:tab w:val="right" w:leader="dot" w:pos="9330"/>
        </w:tabs>
        <w:rPr>
          <w:rFonts w:ascii="Corbel" w:hAnsi="Corbel" w:eastAsia="HGｺﾞｼｯｸM" w:asciiTheme="minorAscii" w:hAnsiTheme="minorAscii" w:eastAsiaTheme="minorEastAsia"/>
          <w:b w:val="0"/>
          <w:bCs w:val="0"/>
          <w:noProof/>
          <w:kern w:val="2"/>
          <w:lang w:val="en-US" w:eastAsia="ja-JP"/>
          <w14:ligatures w14:val="standardContextual"/>
        </w:rPr>
      </w:pPr>
      <w:r w:rsidR="2FD672D7">
        <w:rPr/>
        <w:t>6</w:t>
      </w:r>
      <w:r>
        <w:tab/>
      </w:r>
      <w:r w:rsidR="2FD672D7">
        <w:rPr/>
        <w:t>General H&amp;S Coordination and Management</w:t>
      </w:r>
      <w:r>
        <w:tab/>
      </w:r>
      <w:r>
        <w:fldChar w:fldCharType="begin"/>
      </w:r>
      <w:r>
        <w:instrText xml:space="preserve">PAGEREF  \h</w:instrText>
      </w:r>
      <w:r>
        <w:fldChar w:fldCharType="separate"/>
      </w:r>
      <w:r w:rsidR="2FD672D7">
        <w:rPr/>
        <w:t>9</w:t>
      </w:r>
      <w:r>
        <w:fldChar w:fldCharType="end"/>
      </w:r>
    </w:p>
    <w:p w:rsidR="00FE3648" w:rsidP="2FD672D7" w:rsidRDefault="00FE3648" w14:paraId="562740EF" w14:noSpellErr="1" w14:textId="340FAB16">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General Site Induction</w:t>
      </w:r>
      <w:r>
        <w:tab/>
      </w:r>
      <w:r>
        <w:fldChar w:fldCharType="begin"/>
      </w:r>
      <w:r>
        <w:instrText xml:space="preserve">PAGEREF  \h</w:instrText>
      </w:r>
      <w:r>
        <w:fldChar w:fldCharType="separate"/>
      </w:r>
      <w:r w:rsidR="2FD672D7">
        <w:rPr/>
        <w:t>10</w:t>
      </w:r>
      <w:r>
        <w:fldChar w:fldCharType="end"/>
      </w:r>
    </w:p>
    <w:p w:rsidR="00FE3648" w:rsidP="2FD672D7" w:rsidRDefault="00FE3648" w14:paraId="3AF2E39F" w14:noSpellErr="1" w14:textId="1DD6814B">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Working Hours</w:t>
      </w:r>
      <w:r>
        <w:tab/>
      </w:r>
      <w:r>
        <w:fldChar w:fldCharType="begin"/>
      </w:r>
      <w:r>
        <w:instrText xml:space="preserve">PAGEREF  \h</w:instrText>
      </w:r>
      <w:r>
        <w:fldChar w:fldCharType="separate"/>
      </w:r>
      <w:r w:rsidR="2FD672D7">
        <w:rPr/>
        <w:t>10</w:t>
      </w:r>
      <w:r>
        <w:fldChar w:fldCharType="end"/>
      </w:r>
    </w:p>
    <w:p w:rsidR="00FE3648" w:rsidP="2FD672D7" w:rsidRDefault="00FE3648" w14:paraId="13131997" w14:noSpellErr="1" w14:textId="56011C11">
      <w:pPr>
        <w:pStyle w:val="TOC2"/>
        <w:tabs>
          <w:tab w:val="right" w:leader="dot" w:pos="9330"/>
        </w:tabs>
        <w:rPr>
          <w:rFonts w:ascii="Corbel" w:hAnsi="Corbel" w:eastAsia="HGｺﾞｼｯｸM" w:asciiTheme="minorAscii" w:hAnsiTheme="minorAscii" w:eastAsiaTheme="minorEastAsia"/>
          <w:noProof/>
          <w:kern w:val="2"/>
          <w:sz w:val="24"/>
          <w:szCs w:val="24"/>
          <w:lang w:val="en-US" w:eastAsia="ja-JP"/>
          <w14:ligatures w14:val="standardContextual"/>
        </w:rPr>
      </w:pPr>
      <w:r w:rsidR="2FD672D7">
        <w:rPr/>
        <w:t>Site Security</w:t>
      </w:r>
      <w:r>
        <w:tab/>
      </w:r>
      <w:r>
        <w:fldChar w:fldCharType="begin"/>
      </w:r>
      <w:r>
        <w:instrText xml:space="preserve">PAGEREF  \h</w:instrText>
      </w:r>
      <w:r>
        <w:fldChar w:fldCharType="separate"/>
      </w:r>
      <w:r w:rsidR="2FD672D7">
        <w:rPr/>
        <w:t>10</w:t>
      </w:r>
      <w:r>
        <w:fldChar w:fldCharType="end"/>
      </w:r>
    </w:p>
    <w:p w:rsidR="00FE3648" w:rsidP="2FD672D7" w:rsidRDefault="00FE3648" w14:paraId="5EC96CA0" w14:noSpellErr="1" w14:textId="34686D76">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Work Authorisation</w:t>
      </w:r>
      <w:r>
        <w:tab/>
      </w:r>
      <w:r>
        <w:fldChar w:fldCharType="begin"/>
      </w:r>
      <w:r>
        <w:instrText xml:space="preserve">PAGEREF  \h</w:instrText>
      </w:r>
      <w:r>
        <w:fldChar w:fldCharType="separate"/>
      </w:r>
      <w:r w:rsidR="2FD672D7">
        <w:rPr/>
        <w:t>11</w:t>
      </w:r>
      <w:r>
        <w:fldChar w:fldCharType="end"/>
      </w:r>
    </w:p>
    <w:p w:rsidR="00FE3648" w:rsidP="2FD672D7" w:rsidRDefault="00FE3648" w14:paraId="70592DDC" w14:noSpellErr="1" w14:textId="08F3F1B0">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Permit to Work System</w:t>
      </w:r>
      <w:r>
        <w:tab/>
      </w:r>
      <w:r>
        <w:fldChar w:fldCharType="begin"/>
      </w:r>
      <w:r>
        <w:instrText xml:space="preserve">PAGEREF  \h</w:instrText>
      </w:r>
      <w:r>
        <w:fldChar w:fldCharType="separate"/>
      </w:r>
      <w:r w:rsidR="2FD672D7">
        <w:rPr/>
        <w:t>11</w:t>
      </w:r>
      <w:r>
        <w:fldChar w:fldCharType="end"/>
      </w:r>
    </w:p>
    <w:p w:rsidR="00FE3648" w:rsidP="2FD672D7" w:rsidRDefault="00FE3648" w14:paraId="284134CE" w14:noSpellErr="1" w14:textId="72AA4DEC">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Risk Assessments &amp; Method Statements</w:t>
      </w:r>
      <w:r>
        <w:tab/>
      </w:r>
      <w:r>
        <w:fldChar w:fldCharType="begin"/>
      </w:r>
      <w:r>
        <w:instrText xml:space="preserve">PAGEREF  \h</w:instrText>
      </w:r>
      <w:r>
        <w:fldChar w:fldCharType="separate"/>
      </w:r>
      <w:r w:rsidR="2FD672D7">
        <w:rPr/>
        <w:t>11</w:t>
      </w:r>
      <w:r>
        <w:fldChar w:fldCharType="end"/>
      </w:r>
    </w:p>
    <w:p w:rsidR="00FE3648" w:rsidP="2FD672D7" w:rsidRDefault="00FE3648" w14:paraId="68937B41" w14:noSpellErr="1" w14:textId="4B874FF9">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Competencies</w:t>
      </w:r>
      <w:r>
        <w:tab/>
      </w:r>
      <w:r>
        <w:fldChar w:fldCharType="begin"/>
      </w:r>
      <w:r>
        <w:instrText xml:space="preserve">PAGEREF  \h</w:instrText>
      </w:r>
      <w:r>
        <w:fldChar w:fldCharType="separate"/>
      </w:r>
      <w:r w:rsidR="2FD672D7">
        <w:rPr/>
        <w:t>11</w:t>
      </w:r>
      <w:r>
        <w:fldChar w:fldCharType="end"/>
      </w:r>
    </w:p>
    <w:p w:rsidR="00FE3648" w:rsidP="2FD672D7" w:rsidRDefault="00FE3648" w14:paraId="7CEC6432" w14:noSpellErr="1" w14:textId="7F4EEAD8">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Visitors</w:t>
      </w:r>
      <w:r>
        <w:tab/>
      </w:r>
      <w:r>
        <w:fldChar w:fldCharType="begin"/>
      </w:r>
      <w:r>
        <w:instrText xml:space="preserve">PAGEREF  \h</w:instrText>
      </w:r>
      <w:r>
        <w:fldChar w:fldCharType="separate"/>
      </w:r>
      <w:r w:rsidR="2FD672D7">
        <w:rPr/>
        <w:t>12</w:t>
      </w:r>
      <w:r>
        <w:fldChar w:fldCharType="end"/>
      </w:r>
    </w:p>
    <w:p w:rsidR="00FE3648" w:rsidP="2FD672D7" w:rsidRDefault="00FE3648" w14:paraId="13CCCE79" w14:noSpellErr="1" w14:textId="2E60F5E7">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Smoking</w:t>
      </w:r>
      <w:r>
        <w:tab/>
      </w:r>
      <w:r>
        <w:fldChar w:fldCharType="begin"/>
      </w:r>
      <w:r>
        <w:instrText xml:space="preserve">PAGEREF  \h</w:instrText>
      </w:r>
      <w:r>
        <w:fldChar w:fldCharType="separate"/>
      </w:r>
      <w:r w:rsidR="2FD672D7">
        <w:rPr/>
        <w:t>12</w:t>
      </w:r>
      <w:r>
        <w:fldChar w:fldCharType="end"/>
      </w:r>
    </w:p>
    <w:p w:rsidR="00FE3648" w:rsidP="2FD672D7" w:rsidRDefault="00FE3648" w14:paraId="3319B89F" w14:noSpellErr="1" w14:textId="57391E7B">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Emergency procedures and means of escape</w:t>
      </w:r>
      <w:r>
        <w:tab/>
      </w:r>
      <w:r>
        <w:fldChar w:fldCharType="begin"/>
      </w:r>
      <w:r>
        <w:instrText xml:space="preserve">PAGEREF  \h</w:instrText>
      </w:r>
      <w:r>
        <w:fldChar w:fldCharType="separate"/>
      </w:r>
      <w:r w:rsidR="2FD672D7">
        <w:rPr/>
        <w:t>12</w:t>
      </w:r>
      <w:r>
        <w:fldChar w:fldCharType="end"/>
      </w:r>
    </w:p>
    <w:p w:rsidR="00FE3648" w:rsidP="2FD672D7" w:rsidRDefault="00FE3648" w14:paraId="7CCC7C3B" w14:noSpellErr="1" w14:textId="753D223F">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Personal Protective Equipment (PPE)</w:t>
      </w:r>
      <w:r>
        <w:tab/>
      </w:r>
      <w:r>
        <w:fldChar w:fldCharType="begin"/>
      </w:r>
      <w:r>
        <w:instrText xml:space="preserve">PAGEREF  \h</w:instrText>
      </w:r>
      <w:r>
        <w:fldChar w:fldCharType="separate"/>
      </w:r>
      <w:r w:rsidR="2FD672D7">
        <w:rPr/>
        <w:t>12</w:t>
      </w:r>
      <w:r>
        <w:fldChar w:fldCharType="end"/>
      </w:r>
    </w:p>
    <w:p w:rsidR="00FE3648" w:rsidP="2FD672D7" w:rsidRDefault="00FE3648" w14:paraId="4BC6E6C8" w14:noSpellErr="1" w14:textId="49DE8EC2">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Accident and Incident Reporting</w:t>
      </w:r>
      <w:r>
        <w:tab/>
      </w:r>
      <w:r>
        <w:fldChar w:fldCharType="begin"/>
      </w:r>
      <w:r>
        <w:instrText xml:space="preserve">PAGEREF  \h</w:instrText>
      </w:r>
      <w:r>
        <w:fldChar w:fldCharType="separate"/>
      </w:r>
      <w:r w:rsidR="2FD672D7">
        <w:rPr/>
        <w:t>12</w:t>
      </w:r>
      <w:r>
        <w:fldChar w:fldCharType="end"/>
      </w:r>
    </w:p>
    <w:p w:rsidR="00FE3648" w:rsidP="2FD672D7" w:rsidRDefault="00FE3648" w14:paraId="28907088" w14:noSpellErr="1" w14:textId="30F2787D">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Ground conditions, underground structures and/ or watercourses</w:t>
      </w:r>
      <w:r>
        <w:tab/>
      </w:r>
      <w:r>
        <w:fldChar w:fldCharType="begin"/>
      </w:r>
      <w:r>
        <w:instrText xml:space="preserve">PAGEREF  \h</w:instrText>
      </w:r>
      <w:r>
        <w:fldChar w:fldCharType="separate"/>
      </w:r>
      <w:r w:rsidR="2FD672D7">
        <w:rPr/>
        <w:t>12</w:t>
      </w:r>
      <w:r>
        <w:fldChar w:fldCharType="end"/>
      </w:r>
    </w:p>
    <w:p w:rsidR="00FE3648" w:rsidP="2FD672D7" w:rsidRDefault="00FE3648" w14:paraId="4839DE22" w14:noSpellErr="1" w14:textId="559A3A3B">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Health risks arising from Client Activities</w:t>
      </w:r>
      <w:r>
        <w:tab/>
      </w:r>
      <w:r>
        <w:fldChar w:fldCharType="begin"/>
      </w:r>
      <w:r>
        <w:instrText xml:space="preserve">PAGEREF  \h</w:instrText>
      </w:r>
      <w:r>
        <w:fldChar w:fldCharType="separate"/>
      </w:r>
      <w:r w:rsidR="2FD672D7">
        <w:rPr/>
        <w:t>12</w:t>
      </w:r>
      <w:r>
        <w:fldChar w:fldCharType="end"/>
      </w:r>
    </w:p>
    <w:p w:rsidR="00FE3648" w:rsidP="2FD672D7" w:rsidRDefault="00FE3648" w14:paraId="6F0B9830" w14:noSpellErr="1" w14:textId="3C649F43">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Ongoing Catapult Activities</w:t>
      </w:r>
      <w:r>
        <w:tab/>
      </w:r>
      <w:r>
        <w:fldChar w:fldCharType="begin"/>
      </w:r>
      <w:r>
        <w:instrText xml:space="preserve">PAGEREF  \h</w:instrText>
      </w:r>
      <w:r>
        <w:fldChar w:fldCharType="separate"/>
      </w:r>
      <w:r w:rsidR="2FD672D7">
        <w:rPr/>
        <w:t>13</w:t>
      </w:r>
      <w:r>
        <w:fldChar w:fldCharType="end"/>
      </w:r>
    </w:p>
    <w:p w:rsidR="00FE3648" w:rsidP="2FD672D7" w:rsidRDefault="00FE3648" w14:paraId="2ADA6179" w14:noSpellErr="1" w14:textId="76CA4EF6">
      <w:pPr>
        <w:pStyle w:val="TOC1"/>
        <w:tabs>
          <w:tab w:val="left" w:leader="none" w:pos="480"/>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7</w:t>
      </w:r>
      <w:r>
        <w:tab/>
      </w:r>
      <w:r w:rsidR="2FD672D7">
        <w:rPr/>
        <w:t>Accident &amp; Emergency Arrangements</w:t>
      </w:r>
      <w:r>
        <w:tab/>
      </w:r>
      <w:r>
        <w:fldChar w:fldCharType="begin"/>
      </w:r>
      <w:r>
        <w:instrText xml:space="preserve">PAGEREF  \h</w:instrText>
      </w:r>
      <w:r>
        <w:fldChar w:fldCharType="separate"/>
      </w:r>
      <w:r w:rsidR="2FD672D7">
        <w:rPr/>
        <w:t>13</w:t>
      </w:r>
      <w:r>
        <w:fldChar w:fldCharType="end"/>
      </w:r>
    </w:p>
    <w:p w:rsidR="00FE3648" w:rsidP="2FD672D7" w:rsidRDefault="00FE3648" w14:paraId="16DA3880" w14:noSpellErr="1" w14:textId="6BD7B8F3">
      <w:pPr>
        <w:pStyle w:val="TOC2"/>
        <w:tabs>
          <w:tab w:val="right" w:leader="dot" w:pos="9330"/>
        </w:tabs>
        <w:rPr>
          <w:rFonts w:ascii="Corbel" w:hAnsi="Corbel" w:eastAsia="HGｺﾞｼｯｸM" w:asciiTheme="minorAscii" w:hAnsiTheme="minorAscii" w:eastAsiaTheme="minorEastAsia"/>
          <w:b w:val="0"/>
          <w:bCs w:val="0"/>
          <w:noProof/>
          <w:kern w:val="2"/>
          <w:lang w:val="en-US" w:eastAsia="ja-JP"/>
          <w14:ligatures w14:val="standardContextual"/>
        </w:rPr>
      </w:pPr>
      <w:r w:rsidR="2FD672D7">
        <w:rPr/>
        <w:t>Accident &amp; Emergency Hospital</w:t>
      </w:r>
      <w:r>
        <w:tab/>
      </w:r>
      <w:r>
        <w:fldChar w:fldCharType="begin"/>
      </w:r>
      <w:r>
        <w:instrText xml:space="preserve">PAGEREF  \h</w:instrText>
      </w:r>
      <w:r>
        <w:fldChar w:fldCharType="separate"/>
      </w:r>
      <w:r w:rsidR="2FD672D7">
        <w:rPr/>
        <w:t>14</w:t>
      </w:r>
      <w:r>
        <w:fldChar w:fldCharType="end"/>
      </w:r>
    </w:p>
    <w:p w:rsidR="00FE3648" w:rsidP="2FD672D7" w:rsidRDefault="00FE3648" w14:paraId="4CB63C4C" w14:noSpellErr="1" w14:textId="7F11CB0D">
      <w:pPr>
        <w:pStyle w:val="TOC2"/>
        <w:tabs>
          <w:tab w:val="left" w:leader="none" w:pos="720"/>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7.1</w:t>
      </w:r>
      <w:r>
        <w:tab/>
      </w:r>
      <w:r w:rsidR="2FD672D7">
        <w:rPr/>
        <w:t>First Aid</w:t>
      </w:r>
      <w:r>
        <w:tab/>
      </w:r>
      <w:r>
        <w:fldChar w:fldCharType="begin"/>
      </w:r>
      <w:r>
        <w:instrText xml:space="preserve">PAGEREF  \h</w:instrText>
      </w:r>
      <w:r>
        <w:fldChar w:fldCharType="separate"/>
      </w:r>
      <w:r w:rsidR="2FD672D7">
        <w:rPr/>
        <w:t>14</w:t>
      </w:r>
      <w:r>
        <w:fldChar w:fldCharType="end"/>
      </w:r>
    </w:p>
    <w:p w:rsidR="00FE3648" w:rsidP="2FD672D7" w:rsidRDefault="00FE3648" w14:paraId="0634197D" w14:noSpellErr="1" w14:textId="016C31C0">
      <w:pPr>
        <w:pStyle w:val="TOC2"/>
        <w:tabs>
          <w:tab w:val="left" w:leader="none" w:pos="720"/>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7.2</w:t>
      </w:r>
      <w:r>
        <w:tab/>
      </w:r>
      <w:r w:rsidR="2FD672D7">
        <w:rPr/>
        <w:t>Fire Precautions</w:t>
      </w:r>
      <w:r>
        <w:tab/>
      </w:r>
      <w:r>
        <w:fldChar w:fldCharType="begin"/>
      </w:r>
      <w:r>
        <w:instrText xml:space="preserve">PAGEREF  \h</w:instrText>
      </w:r>
      <w:r>
        <w:fldChar w:fldCharType="separate"/>
      </w:r>
      <w:r w:rsidR="2FD672D7">
        <w:rPr/>
        <w:t>15</w:t>
      </w:r>
      <w:r>
        <w:fldChar w:fldCharType="end"/>
      </w:r>
    </w:p>
    <w:p w:rsidR="00FE3648" w:rsidP="2FD672D7" w:rsidRDefault="00FE3648" w14:paraId="17C276C7" w14:noSpellErr="1" w14:textId="33AACDF1">
      <w:pPr>
        <w:pStyle w:val="TOC1"/>
        <w:tabs>
          <w:tab w:val="left" w:leader="none" w:pos="480"/>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8</w:t>
      </w:r>
      <w:r>
        <w:tab/>
      </w:r>
      <w:r w:rsidR="2FD672D7">
        <w:rPr/>
        <w:t>General Requirements for Project Working</w:t>
      </w:r>
      <w:r>
        <w:tab/>
      </w:r>
      <w:r>
        <w:fldChar w:fldCharType="begin"/>
      </w:r>
      <w:r>
        <w:instrText xml:space="preserve">PAGEREF  \h</w:instrText>
      </w:r>
      <w:r>
        <w:fldChar w:fldCharType="separate"/>
      </w:r>
      <w:r w:rsidR="2FD672D7">
        <w:rPr/>
        <w:t>15</w:t>
      </w:r>
      <w:r>
        <w:fldChar w:fldCharType="end"/>
      </w:r>
    </w:p>
    <w:p w:rsidR="00FE3648" w:rsidP="2FD672D7" w:rsidRDefault="00FE3648" w14:paraId="1A5363C5" w14:noSpellErr="1" w14:textId="3BC16360">
      <w:pPr>
        <w:pStyle w:val="TOC2"/>
        <w:tabs>
          <w:tab w:val="right" w:leader="dot" w:pos="9330"/>
        </w:tabs>
        <w:rPr>
          <w:rFonts w:ascii="Corbel" w:hAnsi="Corbel" w:eastAsia="HGｺﾞｼｯｸM" w:asciiTheme="minorAscii" w:hAnsiTheme="minorAscii" w:eastAsiaTheme="minorEastAsia"/>
          <w:b w:val="0"/>
          <w:bCs w:val="0"/>
          <w:noProof/>
          <w:kern w:val="2"/>
          <w:lang w:val="en-US" w:eastAsia="ja-JP"/>
          <w14:ligatures w14:val="standardContextual"/>
        </w:rPr>
      </w:pPr>
      <w:r w:rsidR="2FD672D7">
        <w:rPr/>
        <w:t>Communication and liaison between Client and others</w:t>
      </w:r>
      <w:r>
        <w:tab/>
      </w:r>
      <w:r>
        <w:fldChar w:fldCharType="begin"/>
      </w:r>
      <w:r>
        <w:instrText xml:space="preserve">PAGEREF  \h</w:instrText>
      </w:r>
      <w:r>
        <w:fldChar w:fldCharType="separate"/>
      </w:r>
      <w:r w:rsidR="2FD672D7">
        <w:rPr/>
        <w:t>16</w:t>
      </w:r>
      <w:r>
        <w:fldChar w:fldCharType="end"/>
      </w:r>
    </w:p>
    <w:p w:rsidR="00FE3648" w:rsidP="2FD672D7" w:rsidRDefault="00FE3648" w14:paraId="0C274E3E" w14:noSpellErr="1" w14:textId="7CC9F47D">
      <w:pPr>
        <w:pStyle w:val="TOC3"/>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If contact is required Out of Hours</w:t>
      </w:r>
      <w:r>
        <w:tab/>
      </w:r>
      <w:r>
        <w:fldChar w:fldCharType="begin"/>
      </w:r>
      <w:r>
        <w:instrText xml:space="preserve">PAGEREF  \h</w:instrText>
      </w:r>
      <w:r>
        <w:fldChar w:fldCharType="separate"/>
      </w:r>
      <w:r w:rsidR="2FD672D7">
        <w:rPr/>
        <w:t>16</w:t>
      </w:r>
      <w:r>
        <w:fldChar w:fldCharType="end"/>
      </w:r>
    </w:p>
    <w:p w:rsidR="00FE3648" w:rsidP="2FD672D7" w:rsidRDefault="00FE3648" w14:paraId="5AF1538C" w14:noSpellErr="1" w14:textId="36F927F9">
      <w:pPr>
        <w:pStyle w:val="TOC2"/>
        <w:tabs>
          <w:tab w:val="right" w:leader="dot" w:pos="9330"/>
        </w:tabs>
        <w:rPr>
          <w:rFonts w:ascii="Corbel" w:hAnsi="Corbel" w:eastAsia="HGｺﾞｼｯｸM" w:asciiTheme="minorAscii" w:hAnsiTheme="minorAscii" w:eastAsiaTheme="minorEastAsia"/>
          <w:noProof/>
          <w:kern w:val="2"/>
          <w:sz w:val="24"/>
          <w:szCs w:val="24"/>
          <w:lang w:val="en-US" w:eastAsia="ja-JP"/>
          <w14:ligatures w14:val="standardContextual"/>
        </w:rPr>
      </w:pPr>
      <w:r w:rsidR="2FD672D7">
        <w:rPr/>
        <w:t>Continuing Liaison</w:t>
      </w:r>
      <w:r>
        <w:tab/>
      </w:r>
      <w:r>
        <w:fldChar w:fldCharType="begin"/>
      </w:r>
      <w:r>
        <w:instrText xml:space="preserve">PAGEREF  \h</w:instrText>
      </w:r>
      <w:r>
        <w:fldChar w:fldCharType="separate"/>
      </w:r>
      <w:r w:rsidR="2FD672D7">
        <w:rPr/>
        <w:t>16</w:t>
      </w:r>
      <w:r>
        <w:fldChar w:fldCharType="end"/>
      </w:r>
    </w:p>
    <w:p w:rsidR="00FE3648" w:rsidP="2FD672D7" w:rsidRDefault="00FE3648" w14:paraId="771F1672" w14:noSpellErr="1" w14:textId="2A8ECBA0">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Co-ordination of ongoing design work and design changes</w:t>
      </w:r>
      <w:r>
        <w:tab/>
      </w:r>
      <w:r>
        <w:fldChar w:fldCharType="begin"/>
      </w:r>
      <w:r>
        <w:instrText xml:space="preserve">PAGEREF  \h</w:instrText>
      </w:r>
      <w:r>
        <w:fldChar w:fldCharType="separate"/>
      </w:r>
      <w:r w:rsidR="2FD672D7">
        <w:rPr/>
        <w:t>16</w:t>
      </w:r>
      <w:r>
        <w:fldChar w:fldCharType="end"/>
      </w:r>
    </w:p>
    <w:p w:rsidR="00FE3648" w:rsidP="2FD672D7" w:rsidRDefault="00FE3648" w14:paraId="7EAD0587" w14:noSpellErr="1" w14:textId="22F7BFBE">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Construction Health and Safety Plan</w:t>
      </w:r>
      <w:r>
        <w:tab/>
      </w:r>
      <w:r>
        <w:fldChar w:fldCharType="begin"/>
      </w:r>
      <w:r>
        <w:instrText xml:space="preserve">PAGEREF  \h</w:instrText>
      </w:r>
      <w:r>
        <w:fldChar w:fldCharType="separate"/>
      </w:r>
      <w:r w:rsidR="2FD672D7">
        <w:rPr/>
        <w:t>16</w:t>
      </w:r>
      <w:r>
        <w:fldChar w:fldCharType="end"/>
      </w:r>
    </w:p>
    <w:p w:rsidR="00FE3648" w:rsidP="2FD672D7" w:rsidRDefault="00FE3648" w14:paraId="4EB9FE75" w14:noSpellErr="1" w14:textId="1F5467D1">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Communication and liaison between Client and others</w:t>
      </w:r>
      <w:r>
        <w:tab/>
      </w:r>
      <w:r>
        <w:fldChar w:fldCharType="begin"/>
      </w:r>
      <w:r>
        <w:instrText xml:space="preserve">PAGEREF  \h</w:instrText>
      </w:r>
      <w:r>
        <w:fldChar w:fldCharType="separate"/>
      </w:r>
      <w:r w:rsidR="2FD672D7">
        <w:rPr/>
        <w:t>17</w:t>
      </w:r>
      <w:r>
        <w:fldChar w:fldCharType="end"/>
      </w:r>
    </w:p>
    <w:p w:rsidR="00FE3648" w:rsidP="2FD672D7" w:rsidRDefault="00FE3648" w14:paraId="5063B66E" w14:noSpellErr="1" w14:textId="2E35F317">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The Construction Site</w:t>
      </w:r>
      <w:r>
        <w:tab/>
      </w:r>
      <w:r>
        <w:fldChar w:fldCharType="begin"/>
      </w:r>
      <w:r>
        <w:instrText xml:space="preserve">PAGEREF  \h</w:instrText>
      </w:r>
      <w:r>
        <w:fldChar w:fldCharType="separate"/>
      </w:r>
      <w:r w:rsidR="2FD672D7">
        <w:rPr/>
        <w:t>17</w:t>
      </w:r>
      <w:r>
        <w:fldChar w:fldCharType="end"/>
      </w:r>
    </w:p>
    <w:p w:rsidR="00FE3648" w:rsidP="2FD672D7" w:rsidRDefault="00FE3648" w14:paraId="1C5A7154" w14:noSpellErr="1" w14:textId="2F6DBCFF">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Training and Competence</w:t>
      </w:r>
      <w:r>
        <w:tab/>
      </w:r>
      <w:r>
        <w:fldChar w:fldCharType="begin"/>
      </w:r>
      <w:r>
        <w:instrText xml:space="preserve">PAGEREF  \h</w:instrText>
      </w:r>
      <w:r>
        <w:fldChar w:fldCharType="separate"/>
      </w:r>
      <w:r w:rsidR="2FD672D7">
        <w:rPr/>
        <w:t>17</w:t>
      </w:r>
      <w:r>
        <w:fldChar w:fldCharType="end"/>
      </w:r>
    </w:p>
    <w:p w:rsidR="00FE3648" w:rsidP="2FD672D7" w:rsidRDefault="00FE3648" w14:paraId="54BA7569" w14:noSpellErr="1" w14:textId="3DE0E8F3">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Significant design assumptions and suggested control methods</w:t>
      </w:r>
      <w:r>
        <w:tab/>
      </w:r>
      <w:r>
        <w:fldChar w:fldCharType="begin"/>
      </w:r>
      <w:r>
        <w:instrText xml:space="preserve">PAGEREF  \h</w:instrText>
      </w:r>
      <w:r>
        <w:fldChar w:fldCharType="separate"/>
      </w:r>
      <w:r w:rsidR="2FD672D7">
        <w:rPr/>
        <w:t>18</w:t>
      </w:r>
      <w:r>
        <w:fldChar w:fldCharType="end"/>
      </w:r>
    </w:p>
    <w:p w:rsidR="00FE3648" w:rsidP="2FD672D7" w:rsidRDefault="00FE3648" w14:paraId="10372B71" w14:noSpellErr="1" w14:textId="30B669FE">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Information on significant risks identified during design</w:t>
      </w:r>
      <w:r>
        <w:tab/>
      </w:r>
      <w:r>
        <w:fldChar w:fldCharType="begin"/>
      </w:r>
      <w:r>
        <w:instrText xml:space="preserve">PAGEREF  \h</w:instrText>
      </w:r>
      <w:r>
        <w:fldChar w:fldCharType="separate"/>
      </w:r>
      <w:r w:rsidR="2FD672D7">
        <w:rPr/>
        <w:t>18</w:t>
      </w:r>
      <w:r>
        <w:fldChar w:fldCharType="end"/>
      </w:r>
    </w:p>
    <w:p w:rsidR="00FE3648" w:rsidP="2FD672D7" w:rsidRDefault="00FE3648" w14:paraId="2F8A4FEA" w14:noSpellErr="1" w14:textId="3B8412E9">
      <w:pPr>
        <w:pStyle w:val="TOC1"/>
        <w:tabs>
          <w:tab w:val="left" w:leader="none" w:pos="480"/>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9</w:t>
      </w:r>
      <w:r>
        <w:tab/>
      </w:r>
      <w:r w:rsidR="2FD672D7">
        <w:rPr/>
        <w:t>Format and Content 0f Health and Safety File / O&amp;M’s etc for Handover</w:t>
      </w:r>
      <w:r>
        <w:tab/>
      </w:r>
      <w:r>
        <w:fldChar w:fldCharType="begin"/>
      </w:r>
      <w:r>
        <w:instrText xml:space="preserve">PAGEREF  \h</w:instrText>
      </w:r>
      <w:r>
        <w:fldChar w:fldCharType="separate"/>
      </w:r>
      <w:r w:rsidR="2FD672D7">
        <w:rPr/>
        <w:t>19</w:t>
      </w:r>
      <w:r>
        <w:fldChar w:fldCharType="end"/>
      </w:r>
    </w:p>
    <w:p w:rsidR="00FE3648" w:rsidP="2FD672D7" w:rsidRDefault="00FE3648" w14:paraId="682890E2" w14:noSpellErr="1" w14:textId="660CF101">
      <w:pPr>
        <w:pStyle w:val="TOC2"/>
        <w:tabs>
          <w:tab w:val="right" w:leader="dot" w:pos="9330"/>
        </w:tabs>
        <w:rPr>
          <w:rFonts w:ascii="Corbel" w:hAnsi="Corbel" w:eastAsia="HGｺﾞｼｯｸM" w:asciiTheme="minorAscii" w:hAnsiTheme="minorAscii" w:eastAsiaTheme="minorEastAsia"/>
          <w:b w:val="0"/>
          <w:bCs w:val="0"/>
          <w:noProof/>
          <w:kern w:val="2"/>
          <w:lang w:val="en-US" w:eastAsia="ja-JP"/>
          <w14:ligatures w14:val="standardContextual"/>
        </w:rPr>
      </w:pPr>
      <w:r w:rsidR="2FD672D7">
        <w:rPr/>
        <w:t>Standard Health and Safety File / Building Information Format</w:t>
      </w:r>
      <w:r>
        <w:tab/>
      </w:r>
      <w:r>
        <w:fldChar w:fldCharType="begin"/>
      </w:r>
      <w:r>
        <w:instrText xml:space="preserve">PAGEREF  \h</w:instrText>
      </w:r>
      <w:r>
        <w:fldChar w:fldCharType="separate"/>
      </w:r>
      <w:r w:rsidR="2FD672D7">
        <w:rPr/>
        <w:t>20</w:t>
      </w:r>
      <w:r>
        <w:fldChar w:fldCharType="end"/>
      </w:r>
    </w:p>
    <w:p w:rsidR="00FE3648" w:rsidP="2FD672D7" w:rsidRDefault="00FE3648" w14:paraId="774B15E0" w14:noSpellErr="1" w14:textId="61E91ADF">
      <w:pPr>
        <w:pStyle w:val="TOC2"/>
        <w:tabs>
          <w:tab w:val="right" w:leader="dot" w:pos="9330"/>
        </w:tabs>
        <w:rPr>
          <w:rFonts w:ascii="Corbel" w:hAnsi="Corbel" w:eastAsia="HGｺﾞｼｯｸM" w:asciiTheme="minorAscii" w:hAnsiTheme="minorAscii" w:eastAsiaTheme="minorEastAsia"/>
          <w:noProof/>
          <w:kern w:val="2"/>
          <w:lang w:val="en-US" w:eastAsia="ja-JP"/>
          <w14:ligatures w14:val="standardContextual"/>
        </w:rPr>
      </w:pPr>
      <w:r w:rsidR="2FD672D7">
        <w:rPr/>
        <w:t>Building Health and Safety File</w:t>
      </w:r>
      <w:r>
        <w:tab/>
      </w:r>
      <w:r>
        <w:fldChar w:fldCharType="begin"/>
      </w:r>
      <w:r>
        <w:instrText xml:space="preserve">PAGEREF  \h</w:instrText>
      </w:r>
      <w:r>
        <w:fldChar w:fldCharType="separate"/>
      </w:r>
      <w:r w:rsidR="2FD672D7">
        <w:rPr/>
        <w:t>21</w:t>
      </w:r>
      <w:r>
        <w:fldChar w:fldCharType="end"/>
      </w:r>
      <w:r>
        <w:fldChar w:fldCharType="end"/>
      </w:r>
    </w:p>
    <w:p w:rsidR="084E7E66" w:rsidP="084E7E66" w:rsidRDefault="084E7E66" w14:paraId="0F2A48D0" w14:textId="2592A5C3" w14:noSpellErr="1">
      <w:pPr>
        <w:pStyle w:val="TOC2"/>
        <w:tabs>
          <w:tab w:val="right" w:leader="dot" w:pos="9330"/>
        </w:tabs>
      </w:pPr>
    </w:p>
    <w:p w:rsidRPr="004C5D36" w:rsidR="002D4413" w:rsidP="084E7E66" w:rsidRDefault="002D4413" w14:paraId="10758A3D" w14:textId="50618785">
      <w:pPr>
        <w:pStyle w:val="BodyText"/>
        <w:rPr>
          <w:rFonts w:asciiTheme="minorHAnsi" w:hAnsiTheme="minorHAnsi"/>
        </w:rPr>
      </w:pPr>
    </w:p>
    <w:p w:rsidR="004014CF" w:rsidP="006F3DB9" w:rsidRDefault="03A18B8E" w14:paraId="2BA6B62B" w14:textId="7162B52E">
      <w:pPr>
        <w:pStyle w:val="Heading1"/>
      </w:pPr>
      <w:bookmarkStart w:name="_Toc212787793" w:id="0"/>
      <w:r>
        <w:t>Introduction</w:t>
      </w:r>
      <w:bookmarkEnd w:id="0"/>
    </w:p>
    <w:p w:rsidR="004014CF" w:rsidP="084E7E66" w:rsidRDefault="03A18B8E" w14:paraId="03A2D53F" w14:textId="4879F4BE">
      <w:pPr>
        <w:pStyle w:val="Basic"/>
        <w:spacing w:before="120" w:line="260" w:lineRule="exact"/>
        <w:rPr>
          <w:rFonts w:asciiTheme="minorHAnsi" w:hAnsiTheme="minorHAnsi"/>
          <w:sz w:val="22"/>
          <w:szCs w:val="22"/>
        </w:rPr>
      </w:pPr>
      <w:r w:rsidRPr="084E7E66">
        <w:rPr>
          <w:rFonts w:asciiTheme="minorHAnsi" w:hAnsiTheme="minorHAnsi"/>
          <w:sz w:val="22"/>
          <w:szCs w:val="22"/>
        </w:rPr>
        <w:t>This information document has been prepared in accordance with Regulation 11 and Appendix 2 of the Construction (Design and Management) Regulations 2015 (CDM 2015).</w:t>
      </w:r>
    </w:p>
    <w:p w:rsidR="004014CF" w:rsidP="084E7E66" w:rsidRDefault="03A18B8E" w14:paraId="4025FC9A" w14:textId="05E067B6">
      <w:pPr>
        <w:pStyle w:val="Basic"/>
        <w:rPr>
          <w:rFonts w:asciiTheme="minorHAnsi" w:hAnsiTheme="minorHAnsi"/>
          <w:sz w:val="22"/>
          <w:szCs w:val="22"/>
        </w:rPr>
      </w:pPr>
      <w:r w:rsidRPr="084E7E66">
        <w:rPr>
          <w:rFonts w:asciiTheme="minorHAnsi" w:hAnsiTheme="minorHAnsi"/>
          <w:sz w:val="22"/>
          <w:szCs w:val="22"/>
        </w:rPr>
        <w:t xml:space="preserve">This information summary provides information on the health, safety and environmental matters that should be considered during the design and works phases of projects.  </w:t>
      </w:r>
    </w:p>
    <w:p w:rsidR="004014CF" w:rsidP="084E7E66" w:rsidRDefault="03A18B8E" w14:paraId="6D1261B7" w14:textId="216C278F">
      <w:pPr>
        <w:pStyle w:val="Basic"/>
        <w:rPr>
          <w:rFonts w:asciiTheme="minorHAnsi" w:hAnsiTheme="minorHAnsi"/>
          <w:sz w:val="22"/>
          <w:szCs w:val="22"/>
        </w:rPr>
      </w:pPr>
      <w:r w:rsidRPr="084E7E66">
        <w:rPr>
          <w:rFonts w:asciiTheme="minorHAnsi" w:hAnsiTheme="minorHAnsi"/>
          <w:sz w:val="22"/>
          <w:szCs w:val="22"/>
        </w:rPr>
        <w:t xml:space="preserve">Information relates to the routine, ongoing, requirements and arrangements of ORE Catapult that must be considered in addition to project specific activities.  </w:t>
      </w:r>
    </w:p>
    <w:p w:rsidR="004014CF" w:rsidP="084E7E66" w:rsidRDefault="03A18B8E" w14:paraId="2163A98B" w14:textId="10213F3C">
      <w:pPr>
        <w:pStyle w:val="Basic"/>
        <w:rPr>
          <w:rFonts w:asciiTheme="minorHAnsi" w:hAnsiTheme="minorHAnsi"/>
          <w:sz w:val="22"/>
          <w:szCs w:val="22"/>
        </w:rPr>
      </w:pPr>
      <w:r w:rsidRPr="084E7E66">
        <w:rPr>
          <w:rFonts w:asciiTheme="minorHAnsi" w:hAnsiTheme="minorHAnsi"/>
          <w:sz w:val="22"/>
          <w:szCs w:val="22"/>
        </w:rPr>
        <w:t xml:space="preserve">Designers, Project Managers and Principal Contractors shall take account of all items outlined within this plan.  </w:t>
      </w:r>
    </w:p>
    <w:p w:rsidR="004014CF" w:rsidP="084E7E66" w:rsidRDefault="03A18B8E" w14:paraId="4FDD6F2A" w14:textId="461EC0F7">
      <w:pPr>
        <w:pStyle w:val="Basic"/>
        <w:rPr>
          <w:rFonts w:asciiTheme="minorHAnsi" w:hAnsiTheme="minorHAnsi"/>
          <w:sz w:val="22"/>
          <w:szCs w:val="22"/>
        </w:rPr>
      </w:pPr>
      <w:r w:rsidRPr="084E7E66">
        <w:rPr>
          <w:rFonts w:asciiTheme="minorHAnsi" w:hAnsiTheme="minorHAnsi"/>
          <w:sz w:val="22"/>
          <w:szCs w:val="22"/>
        </w:rPr>
        <w:t>Designers and the Principal Contractor must provide sufficient information on provisions and measures taken to limit or control hazards arising in the realisation of the project during construction / assembly works and the methods they propose or intend to employ to deal with identified hazards.</w:t>
      </w:r>
    </w:p>
    <w:p w:rsidR="004014CF" w:rsidP="084E7E66" w:rsidRDefault="03A18B8E" w14:paraId="5E03C905" w14:textId="12F89455">
      <w:pPr>
        <w:pStyle w:val="Basic"/>
        <w:rPr>
          <w:rFonts w:asciiTheme="minorHAnsi" w:hAnsiTheme="minorHAnsi"/>
          <w:sz w:val="22"/>
          <w:szCs w:val="22"/>
        </w:rPr>
      </w:pPr>
      <w:r w:rsidRPr="084E7E66">
        <w:rPr>
          <w:rFonts w:asciiTheme="minorHAnsi" w:hAnsiTheme="minorHAnsi"/>
          <w:sz w:val="22"/>
          <w:szCs w:val="22"/>
        </w:rPr>
        <w:t xml:space="preserve">Designers, Project Managers and Principal Contractors must also consider the project-specific document “Pre-Construction Information Pack Module 2” in addition to this document.  </w:t>
      </w:r>
    </w:p>
    <w:p w:rsidR="004014CF" w:rsidP="084E7E66" w:rsidRDefault="03A18B8E" w14:paraId="51A54D03" w14:textId="77777777">
      <w:pPr>
        <w:pStyle w:val="Heading1Body"/>
        <w:rPr>
          <w:rFonts w:asciiTheme="minorHAnsi" w:hAnsiTheme="minorHAnsi"/>
          <w:b/>
          <w:bCs/>
          <w:i/>
          <w:iCs/>
          <w:sz w:val="22"/>
          <w:szCs w:val="22"/>
        </w:rPr>
      </w:pPr>
      <w:r w:rsidRPr="084E7E66">
        <w:rPr>
          <w:rFonts w:asciiTheme="minorHAnsi" w:hAnsiTheme="minorHAnsi"/>
          <w:b/>
          <w:bCs/>
          <w:i/>
          <w:iCs/>
          <w:sz w:val="22"/>
          <w:szCs w:val="22"/>
        </w:rPr>
        <w:t>NOTE:</w:t>
      </w:r>
    </w:p>
    <w:p w:rsidR="004014CF" w:rsidP="084E7E66" w:rsidRDefault="03A18B8E" w14:paraId="7FE59D15" w14:textId="4533A8B0">
      <w:pPr>
        <w:pStyle w:val="BodyText"/>
        <w:rPr>
          <w:rFonts w:asciiTheme="minorHAnsi" w:hAnsiTheme="minorHAnsi"/>
          <w:b/>
          <w:bCs/>
          <w:i/>
          <w:iCs/>
        </w:rPr>
        <w:sectPr w:rsidR="004014CF" w:rsidSect="00B5431E">
          <w:headerReference w:type="default" r:id="rId21"/>
          <w:footerReference w:type="default" r:id="rId22"/>
          <w:pgSz w:w="11906" w:h="16838" w:orient="portrait" w:code="9"/>
          <w:pgMar w:top="1985" w:right="1418" w:bottom="1304" w:left="1134" w:header="737" w:footer="448" w:gutter="0"/>
          <w:cols w:space="708"/>
          <w:docGrid w:linePitch="360"/>
        </w:sectPr>
      </w:pPr>
      <w:r w:rsidRPr="084E7E66">
        <w:rPr>
          <w:rFonts w:asciiTheme="minorHAnsi" w:hAnsiTheme="minorHAnsi"/>
          <w:b/>
          <w:bCs/>
          <w:i/>
          <w:iCs/>
        </w:rPr>
        <w:t>Additional information, or changes to the published information, will continue to be provided as applicable throughout the remainder of the project.</w:t>
      </w:r>
      <w:bookmarkStart w:name="_Toc396905338" w:id="1"/>
      <w:bookmarkStart w:name="_Toc396915605" w:id="2"/>
      <w:bookmarkStart w:name="_Toc396915629" w:id="3"/>
      <w:bookmarkEnd w:id="1"/>
      <w:bookmarkEnd w:id="2"/>
      <w:bookmarkEnd w:id="3"/>
    </w:p>
    <w:p w:rsidRPr="00DB13AA" w:rsidR="00DF120B" w:rsidP="003D661B" w:rsidRDefault="00DF120B" w14:paraId="4D4FA397" w14:textId="3ABA9B39">
      <w:pPr>
        <w:pStyle w:val="Heading1"/>
      </w:pPr>
      <w:bookmarkStart w:name="_Hlk535822578" w:id="4"/>
      <w:bookmarkStart w:name="_Toc535822159" w:id="5"/>
      <w:bookmarkStart w:name="_Toc212787794" w:id="6"/>
      <w:bookmarkEnd w:id="4"/>
      <w:r>
        <w:t>Health &amp; Safety Goals</w:t>
      </w:r>
      <w:bookmarkEnd w:id="5"/>
      <w:bookmarkEnd w:id="6"/>
    </w:p>
    <w:p w:rsidR="084E7E66" w:rsidP="084E7E66" w:rsidRDefault="084E7E66" w14:paraId="03BA2A88" w14:textId="4C7C4B03">
      <w:pPr>
        <w:spacing w:before="120" w:after="240" w:line="260" w:lineRule="exact"/>
        <w:ind w:left="567"/>
        <w:jc w:val="both"/>
        <w:rPr>
          <w:rFonts w:asciiTheme="minorHAnsi" w:hAnsiTheme="minorHAnsi"/>
          <w:color w:val="000000" w:themeColor="text1"/>
        </w:rPr>
      </w:pPr>
    </w:p>
    <w:p w:rsidRPr="00CC744A" w:rsidR="00DF120B" w:rsidP="084E7E66" w:rsidRDefault="00DF120B" w14:paraId="3CC8F7DC" w14:textId="422DFB21">
      <w:pPr>
        <w:spacing w:before="120" w:after="240" w:line="260" w:lineRule="exact"/>
        <w:ind w:left="90"/>
        <w:jc w:val="both"/>
        <w:rPr>
          <w:rFonts w:asciiTheme="minorHAnsi" w:hAnsiTheme="minorHAnsi"/>
          <w:color w:val="000000" w:themeColor="text1"/>
        </w:rPr>
      </w:pPr>
      <w:r w:rsidRPr="084E7E66">
        <w:rPr>
          <w:rFonts w:asciiTheme="minorHAnsi" w:hAnsiTheme="minorHAnsi"/>
          <w:color w:val="000000" w:themeColor="text1"/>
        </w:rPr>
        <w:t xml:space="preserve">The health &amp; safety aim of </w:t>
      </w:r>
      <w:r w:rsidRPr="084E7E66" w:rsidR="004D7391">
        <w:rPr>
          <w:rFonts w:asciiTheme="minorHAnsi" w:hAnsiTheme="minorHAnsi"/>
          <w:color w:val="000000" w:themeColor="text1"/>
        </w:rPr>
        <w:t>ORE Catapult</w:t>
      </w:r>
      <w:r w:rsidRPr="084E7E66">
        <w:rPr>
          <w:rFonts w:asciiTheme="minorHAnsi" w:hAnsiTheme="minorHAnsi"/>
          <w:color w:val="000000" w:themeColor="text1"/>
        </w:rPr>
        <w:t xml:space="preserve"> is to comply with all appropriate legislation by providing a safe and healthy working environment that will minimise workplace hazards and thereby reduce/eliminate potential accidents to personnel and others involved directly or indirectly with the work.</w:t>
      </w:r>
    </w:p>
    <w:p w:rsidRPr="00CC744A" w:rsidR="00D40569" w:rsidP="084E7E66" w:rsidRDefault="00D40569" w14:paraId="4A1B1A65" w14:textId="77777777">
      <w:pPr>
        <w:spacing w:before="120" w:after="240" w:line="260" w:lineRule="exact"/>
        <w:ind w:left="90"/>
        <w:jc w:val="both"/>
        <w:rPr>
          <w:rFonts w:asciiTheme="minorHAnsi" w:hAnsiTheme="minorHAnsi"/>
          <w:color w:val="000000" w:themeColor="text1"/>
        </w:rPr>
      </w:pPr>
      <w:r w:rsidRPr="084E7E66">
        <w:rPr>
          <w:rFonts w:asciiTheme="minorHAnsi" w:hAnsiTheme="minorHAnsi"/>
          <w:color w:val="000000" w:themeColor="text1"/>
        </w:rPr>
        <w:t xml:space="preserve">Occupational health issues arising from manual handling, inhalation of dust, noise, hand arm vibration etc. will be identified and appropriate controls applied. </w:t>
      </w:r>
    </w:p>
    <w:p w:rsidRPr="00CC744A" w:rsidR="00D40569" w:rsidP="084E7E66" w:rsidRDefault="00D40569" w14:paraId="430C3F87" w14:textId="77777777">
      <w:pPr>
        <w:spacing w:before="120" w:after="240" w:line="260" w:lineRule="exact"/>
        <w:ind w:left="90"/>
        <w:jc w:val="both"/>
        <w:rPr>
          <w:rFonts w:asciiTheme="minorHAnsi" w:hAnsiTheme="minorHAnsi"/>
          <w:color w:val="000000" w:themeColor="text1"/>
        </w:rPr>
      </w:pPr>
      <w:r w:rsidRPr="084E7E66">
        <w:rPr>
          <w:rFonts w:asciiTheme="minorHAnsi" w:hAnsiTheme="minorHAnsi"/>
          <w:color w:val="000000" w:themeColor="text1"/>
        </w:rPr>
        <w:t>The following aims apply:</w:t>
      </w:r>
    </w:p>
    <w:p w:rsidRPr="00CC744A" w:rsidR="00D40569" w:rsidP="2FD672D7" w:rsidRDefault="00D40569" w14:paraId="47EDEA18" w14:noSpellErr="1" w14:textId="374EAC2E">
      <w:pPr>
        <w:pStyle w:val="ListParagraph"/>
        <w:numPr>
          <w:ilvl w:val="0"/>
          <w:numId w:val="19"/>
        </w:numPr>
        <w:spacing w:before="120" w:after="240" w:line="260" w:lineRule="exact"/>
        <w:ind w:left="1276"/>
        <w:jc w:val="both"/>
        <w:rPr>
          <w:rFonts w:ascii="Corbel" w:hAnsi="Corbel" w:asciiTheme="minorAscii" w:hAnsiTheme="minorAscii"/>
          <w:color w:val="000000" w:themeColor="text1"/>
          <w:sz w:val="22"/>
          <w:szCs w:val="22"/>
        </w:rPr>
      </w:pPr>
      <w:r w:rsidRPr="2FD672D7" w:rsidR="00D40569">
        <w:rPr>
          <w:rFonts w:ascii="Corbel" w:hAnsi="Corbel" w:asciiTheme="minorAscii" w:hAnsiTheme="minorAscii"/>
          <w:color w:val="000000" w:themeColor="text1" w:themeTint="FF" w:themeShade="FF"/>
          <w:sz w:val="22"/>
          <w:szCs w:val="22"/>
        </w:rPr>
        <w:t>No prosecutions or enforcement notices for H&amp;S issues</w:t>
      </w:r>
      <w:r w:rsidRPr="2FD672D7" w:rsidR="33410A72">
        <w:rPr>
          <w:rFonts w:ascii="Corbel" w:hAnsi="Corbel" w:asciiTheme="minorAscii" w:hAnsiTheme="minorAscii"/>
          <w:color w:val="000000" w:themeColor="text1" w:themeTint="FF" w:themeShade="FF"/>
          <w:sz w:val="22"/>
          <w:szCs w:val="22"/>
        </w:rPr>
        <w:t xml:space="preserve"> are received from the Health and Safety Executive (HSE)</w:t>
      </w:r>
    </w:p>
    <w:p w:rsidRPr="00CC744A" w:rsidR="00D40569" w:rsidP="2FD672D7" w:rsidRDefault="00D40569" w14:paraId="0D3A8293" w14:textId="77777777" w14:noSpellErr="1">
      <w:pPr>
        <w:pStyle w:val="ListParagraph"/>
        <w:numPr>
          <w:ilvl w:val="0"/>
          <w:numId w:val="19"/>
        </w:numPr>
        <w:spacing w:before="120" w:after="240" w:line="260" w:lineRule="exact"/>
        <w:ind w:left="1276"/>
        <w:jc w:val="both"/>
        <w:rPr>
          <w:rFonts w:ascii="Corbel" w:hAnsi="Corbel" w:asciiTheme="minorAscii" w:hAnsiTheme="minorAscii"/>
          <w:color w:val="000000" w:themeColor="text1"/>
          <w:sz w:val="22"/>
          <w:szCs w:val="22"/>
        </w:rPr>
      </w:pPr>
      <w:r w:rsidRPr="2FD672D7" w:rsidR="00D40569">
        <w:rPr>
          <w:rFonts w:ascii="Corbel" w:hAnsi="Corbel" w:asciiTheme="minorAscii" w:hAnsiTheme="minorAscii"/>
          <w:color w:val="000000" w:themeColor="text1" w:themeTint="FF" w:themeShade="FF"/>
          <w:sz w:val="22"/>
          <w:szCs w:val="22"/>
        </w:rPr>
        <w:t xml:space="preserve">No reportable injuries, </w:t>
      </w:r>
      <w:r w:rsidRPr="2FD672D7" w:rsidR="00D40569">
        <w:rPr>
          <w:rFonts w:ascii="Corbel" w:hAnsi="Corbel" w:asciiTheme="minorAscii" w:hAnsiTheme="minorAscii"/>
          <w:color w:val="000000" w:themeColor="text1" w:themeTint="FF" w:themeShade="FF"/>
          <w:sz w:val="22"/>
          <w:szCs w:val="22"/>
        </w:rPr>
        <w:t>diseases</w:t>
      </w:r>
      <w:r w:rsidRPr="2FD672D7" w:rsidR="00D40569">
        <w:rPr>
          <w:rFonts w:ascii="Corbel" w:hAnsi="Corbel" w:asciiTheme="minorAscii" w:hAnsiTheme="minorAscii"/>
          <w:color w:val="000000" w:themeColor="text1" w:themeTint="FF" w:themeShade="FF"/>
          <w:sz w:val="22"/>
          <w:szCs w:val="22"/>
        </w:rPr>
        <w:t xml:space="preserve"> or dangerous occurrences (RIDDOR)</w:t>
      </w:r>
    </w:p>
    <w:p w:rsidR="25CEE10A" w:rsidP="2FD672D7" w:rsidRDefault="25CEE10A" w14:paraId="14F7AE0C" w14:textId="0905979F">
      <w:pPr>
        <w:pStyle w:val="ListParagraph"/>
        <w:numPr>
          <w:ilvl w:val="0"/>
          <w:numId w:val="19"/>
        </w:numPr>
        <w:spacing w:before="120" w:after="240" w:line="260" w:lineRule="exact"/>
        <w:ind w:left="1276"/>
        <w:jc w:val="both"/>
        <w:rPr>
          <w:rFonts w:ascii="Corbel" w:hAnsi="Corbel" w:asciiTheme="minorAscii" w:hAnsiTheme="minorAscii"/>
          <w:color w:val="000000" w:themeColor="text1" w:themeTint="FF" w:themeShade="FF"/>
          <w:sz w:val="22"/>
          <w:szCs w:val="22"/>
        </w:rPr>
      </w:pPr>
      <w:r w:rsidRPr="2FD672D7" w:rsidR="25CEE10A">
        <w:rPr>
          <w:rFonts w:ascii="Corbel" w:hAnsi="Corbel" w:asciiTheme="minorAscii" w:hAnsiTheme="minorAscii"/>
          <w:color w:val="000000" w:themeColor="text1" w:themeTint="FF" w:themeShade="FF"/>
          <w:sz w:val="22"/>
          <w:szCs w:val="22"/>
        </w:rPr>
        <w:t xml:space="preserve">No prosecutions or enforcement notices for environmental issues are received from </w:t>
      </w:r>
      <w:r w:rsidRPr="2FD672D7" w:rsidR="47988C56">
        <w:rPr>
          <w:rFonts w:ascii="Corbel" w:hAnsi="Corbel" w:asciiTheme="minorAscii" w:hAnsiTheme="minorAscii"/>
          <w:color w:val="000000" w:themeColor="text1" w:themeTint="FF" w:themeShade="FF"/>
          <w:sz w:val="22"/>
          <w:szCs w:val="22"/>
        </w:rPr>
        <w:t>the Scottish Environmental Protection Agency (</w:t>
      </w:r>
      <w:r w:rsidRPr="2FD672D7" w:rsidR="25CEE10A">
        <w:rPr>
          <w:rFonts w:ascii="Corbel" w:hAnsi="Corbel" w:asciiTheme="minorAscii" w:hAnsiTheme="minorAscii"/>
          <w:color w:val="000000" w:themeColor="text1" w:themeTint="FF" w:themeShade="FF"/>
          <w:sz w:val="22"/>
          <w:szCs w:val="22"/>
        </w:rPr>
        <w:t>SEPA</w:t>
      </w:r>
      <w:r w:rsidRPr="2FD672D7" w:rsidR="297F7C76">
        <w:rPr>
          <w:rFonts w:ascii="Corbel" w:hAnsi="Corbel" w:asciiTheme="minorAscii" w:hAnsiTheme="minorAscii"/>
          <w:color w:val="000000" w:themeColor="text1" w:themeTint="FF" w:themeShade="FF"/>
          <w:sz w:val="22"/>
          <w:szCs w:val="22"/>
        </w:rPr>
        <w:t>)</w:t>
      </w:r>
    </w:p>
    <w:p w:rsidRPr="00CC744A" w:rsidR="00D40569" w:rsidP="084E7E66" w:rsidRDefault="00D40569" w14:paraId="18AFEB71" w14:textId="77777777">
      <w:pPr>
        <w:pStyle w:val="ListParagraph"/>
        <w:numPr>
          <w:ilvl w:val="0"/>
          <w:numId w:val="19"/>
        </w:numPr>
        <w:spacing w:before="120" w:after="240" w:line="260" w:lineRule="exact"/>
        <w:ind w:left="1276"/>
        <w:jc w:val="both"/>
        <w:rPr>
          <w:rFonts w:asciiTheme="minorHAnsi" w:hAnsiTheme="minorHAnsi"/>
          <w:color w:val="000000" w:themeColor="text1"/>
          <w:sz w:val="22"/>
        </w:rPr>
      </w:pPr>
      <w:r w:rsidRPr="084E7E66">
        <w:rPr>
          <w:rFonts w:asciiTheme="minorHAnsi" w:hAnsiTheme="minorHAnsi"/>
          <w:color w:val="000000" w:themeColor="text1"/>
          <w:sz w:val="22"/>
        </w:rPr>
        <w:t>Information relating to design, whether at project commencement or as and when alterations are made, shall be provided in such a timescale as to ensure safe construction.</w:t>
      </w:r>
    </w:p>
    <w:p w:rsidRPr="00CC744A" w:rsidR="00D40569" w:rsidP="084E7E66" w:rsidRDefault="00D40569" w14:paraId="2FE7FDB5" w14:textId="77777777">
      <w:pPr>
        <w:pStyle w:val="ListParagraph"/>
        <w:numPr>
          <w:ilvl w:val="0"/>
          <w:numId w:val="19"/>
        </w:numPr>
        <w:spacing w:before="120" w:after="240" w:line="260" w:lineRule="exact"/>
        <w:ind w:left="1276"/>
        <w:jc w:val="both"/>
        <w:rPr>
          <w:rFonts w:asciiTheme="minorHAnsi" w:hAnsiTheme="minorHAnsi"/>
          <w:color w:val="000000" w:themeColor="text1"/>
          <w:sz w:val="22"/>
        </w:rPr>
      </w:pPr>
      <w:r w:rsidRPr="084E7E66">
        <w:rPr>
          <w:rFonts w:asciiTheme="minorHAnsi" w:hAnsiTheme="minorHAnsi"/>
          <w:color w:val="000000" w:themeColor="text1"/>
          <w:sz w:val="22"/>
        </w:rPr>
        <w:t>Health &amp; Safety File &amp; O&amp;M Manuals to be developed during the project and delivered at practical completion.</w:t>
      </w:r>
    </w:p>
    <w:p w:rsidRPr="00CC744A" w:rsidR="00D40569" w:rsidP="084E7E66" w:rsidRDefault="00D40569" w14:paraId="71FCD04F" w14:textId="52C58CF8">
      <w:pPr>
        <w:pStyle w:val="ListParagraph"/>
        <w:numPr>
          <w:ilvl w:val="0"/>
          <w:numId w:val="19"/>
        </w:numPr>
        <w:spacing w:before="120" w:after="240" w:line="260" w:lineRule="exact"/>
        <w:ind w:left="1276"/>
        <w:jc w:val="both"/>
        <w:rPr>
          <w:rFonts w:asciiTheme="minorHAnsi" w:hAnsiTheme="minorHAnsi"/>
          <w:color w:val="000000" w:themeColor="text1"/>
          <w:sz w:val="22"/>
        </w:rPr>
      </w:pPr>
      <w:r w:rsidRPr="084E7E66">
        <w:rPr>
          <w:rFonts w:asciiTheme="minorHAnsi" w:hAnsiTheme="minorHAnsi"/>
          <w:color w:val="000000" w:themeColor="text1"/>
          <w:sz w:val="22"/>
        </w:rPr>
        <w:t xml:space="preserve">The Principal Contractor shall ensure regular </w:t>
      </w:r>
      <w:r w:rsidRPr="084E7E66" w:rsidR="5380ED24">
        <w:rPr>
          <w:rFonts w:asciiTheme="minorHAnsi" w:hAnsiTheme="minorHAnsi"/>
          <w:color w:val="000000" w:themeColor="text1"/>
          <w:sz w:val="22"/>
        </w:rPr>
        <w:t>“</w:t>
      </w:r>
      <w:r w:rsidRPr="084E7E66" w:rsidR="0D0E12AD">
        <w:rPr>
          <w:rFonts w:asciiTheme="minorHAnsi" w:hAnsiTheme="minorHAnsi"/>
          <w:color w:val="000000" w:themeColor="text1"/>
          <w:sz w:val="22"/>
        </w:rPr>
        <w:t>Toolbox</w:t>
      </w:r>
      <w:r w:rsidRPr="084E7E66" w:rsidR="495F4759">
        <w:rPr>
          <w:rFonts w:asciiTheme="minorHAnsi" w:hAnsiTheme="minorHAnsi"/>
          <w:color w:val="000000" w:themeColor="text1"/>
          <w:sz w:val="22"/>
        </w:rPr>
        <w:t xml:space="preserve">” </w:t>
      </w:r>
      <w:r w:rsidRPr="084E7E66">
        <w:rPr>
          <w:rFonts w:asciiTheme="minorHAnsi" w:hAnsiTheme="minorHAnsi"/>
          <w:color w:val="000000" w:themeColor="text1"/>
          <w:sz w:val="22"/>
        </w:rPr>
        <w:t>talks are carried out. These talks will include all their own staff and such staff from the subcontractors as may be appropriate.</w:t>
      </w:r>
    </w:p>
    <w:p w:rsidRPr="00CC744A" w:rsidR="00D40569" w:rsidP="084E7E66" w:rsidRDefault="00D40569" w14:paraId="0AD05273" w14:textId="77777777">
      <w:pPr>
        <w:pStyle w:val="ListParagraph"/>
        <w:numPr>
          <w:ilvl w:val="0"/>
          <w:numId w:val="19"/>
        </w:numPr>
        <w:spacing w:before="120" w:after="240" w:line="260" w:lineRule="exact"/>
        <w:ind w:left="1276"/>
        <w:jc w:val="both"/>
        <w:rPr>
          <w:rFonts w:asciiTheme="minorHAnsi" w:hAnsiTheme="minorHAnsi"/>
          <w:color w:val="000000" w:themeColor="text1"/>
          <w:sz w:val="22"/>
        </w:rPr>
      </w:pPr>
      <w:r w:rsidRPr="084E7E66">
        <w:rPr>
          <w:rFonts w:asciiTheme="minorHAnsi" w:hAnsiTheme="minorHAnsi"/>
          <w:color w:val="000000" w:themeColor="text1"/>
          <w:sz w:val="22"/>
        </w:rPr>
        <w:t>The Principal Contractor shall ensure all persons entering site for the purposes of work are trained and competent to carry out the proposed works.</w:t>
      </w:r>
    </w:p>
    <w:p w:rsidRPr="00CC744A" w:rsidR="00D40569" w:rsidP="084E7E66" w:rsidRDefault="00D40569" w14:paraId="74F7C10B" w14:textId="1118F6E0">
      <w:pPr>
        <w:pStyle w:val="ListParagraph"/>
        <w:numPr>
          <w:ilvl w:val="0"/>
          <w:numId w:val="19"/>
        </w:numPr>
        <w:spacing w:before="120" w:after="240" w:line="260" w:lineRule="exact"/>
        <w:ind w:left="1276"/>
        <w:jc w:val="both"/>
        <w:rPr>
          <w:rFonts w:asciiTheme="minorHAnsi" w:hAnsiTheme="minorHAnsi"/>
          <w:color w:val="000000" w:themeColor="text1"/>
          <w:sz w:val="22"/>
        </w:rPr>
      </w:pPr>
      <w:r w:rsidRPr="084E7E66">
        <w:rPr>
          <w:rFonts w:asciiTheme="minorHAnsi" w:hAnsiTheme="minorHAnsi"/>
          <w:color w:val="000000" w:themeColor="text1"/>
          <w:sz w:val="22"/>
        </w:rPr>
        <w:t xml:space="preserve">The Principal Contractor shall ensure all persons entering site for the purposes of work are in possession of the relevant training certification.  (Safety Passport, CSCS or </w:t>
      </w:r>
      <w:r w:rsidRPr="084E7E66" w:rsidR="139F0638">
        <w:rPr>
          <w:rFonts w:asciiTheme="minorHAnsi" w:hAnsiTheme="minorHAnsi"/>
          <w:color w:val="000000" w:themeColor="text1"/>
          <w:sz w:val="22"/>
        </w:rPr>
        <w:t>another</w:t>
      </w:r>
      <w:r w:rsidRPr="084E7E66">
        <w:rPr>
          <w:rFonts w:asciiTheme="minorHAnsi" w:hAnsiTheme="minorHAnsi"/>
          <w:color w:val="000000" w:themeColor="text1"/>
          <w:sz w:val="22"/>
        </w:rPr>
        <w:t xml:space="preserve"> agreed standard).</w:t>
      </w:r>
    </w:p>
    <w:p w:rsidRPr="00CC744A" w:rsidR="00D40569" w:rsidP="084E7E66" w:rsidRDefault="00D40569" w14:paraId="5FB5B6D5" w14:textId="77777777">
      <w:pPr>
        <w:pStyle w:val="ListParagraph"/>
        <w:numPr>
          <w:ilvl w:val="0"/>
          <w:numId w:val="19"/>
        </w:numPr>
        <w:spacing w:before="120" w:after="240" w:line="260" w:lineRule="exact"/>
        <w:ind w:left="1276"/>
        <w:jc w:val="both"/>
        <w:rPr>
          <w:rFonts w:asciiTheme="minorHAnsi" w:hAnsiTheme="minorHAnsi"/>
          <w:color w:val="000000" w:themeColor="text1"/>
          <w:sz w:val="22"/>
        </w:rPr>
      </w:pPr>
      <w:r w:rsidRPr="084E7E66">
        <w:rPr>
          <w:rFonts w:asciiTheme="minorHAnsi" w:hAnsiTheme="minorHAnsi"/>
          <w:color w:val="000000" w:themeColor="text1"/>
          <w:sz w:val="22"/>
        </w:rPr>
        <w:t>The Principal Contractor shall undertake, at least once weekly, a formal documented site safety inspection to ensure the implementation of agreed control measures throughout the project and make copies of same available to the client or his representative for inspection.</w:t>
      </w:r>
    </w:p>
    <w:p w:rsidR="00352F2A" w:rsidRDefault="00352F2A" w14:paraId="689BEAF0" w14:textId="0CD1E2CF"/>
    <w:p w:rsidR="00DF120B" w:rsidRDefault="00DF120B" w14:paraId="6AF6CFD3" w14:textId="77777777"/>
    <w:p w:rsidR="00DF120B" w:rsidRDefault="00DF120B" w14:paraId="201BAC21" w14:textId="77777777">
      <w:pPr>
        <w:rPr>
          <w:b/>
          <w:color w:val="00AEC7" w:themeColor="accent1"/>
          <w:sz w:val="32"/>
        </w:rPr>
      </w:pPr>
      <w:r>
        <w:br w:type="page"/>
      </w:r>
    </w:p>
    <w:p w:rsidRPr="00DB13AA" w:rsidR="00162080" w:rsidP="00162080" w:rsidRDefault="00162080" w14:paraId="1422F75A" w14:textId="11B25A68">
      <w:pPr>
        <w:pStyle w:val="Heading1"/>
      </w:pPr>
      <w:bookmarkStart w:name="_Toc535822160" w:id="7"/>
      <w:bookmarkStart w:name="_Toc212787795" w:id="8"/>
      <w:r>
        <w:t>Health &amp; Safety Policy Statement</w:t>
      </w:r>
      <w:bookmarkEnd w:id="7"/>
      <w:bookmarkEnd w:id="8"/>
    </w:p>
    <w:p w:rsidR="00162080" w:rsidP="55AAFCDB" w:rsidRDefault="00162080" w14:paraId="68D287D7" w14:textId="58F03EF3">
      <w:pPr>
        <w:rPr>
          <w:rFonts w:eastAsiaTheme="majorEastAsia" w:cstheme="majorBidi"/>
          <w:b/>
          <w:bCs/>
          <w:color w:val="00AEC7" w:themeColor="accent1"/>
          <w:sz w:val="32"/>
          <w:szCs w:val="32"/>
        </w:rPr>
      </w:pPr>
    </w:p>
    <w:p w:rsidR="22A7BB24" w:rsidP="084E7E66" w:rsidRDefault="22A7BB24" w14:paraId="3B61B81B" w14:textId="7EB725EA">
      <w:pPr>
        <w:jc w:val="center"/>
      </w:pPr>
      <w:r>
        <w:rPr>
          <w:noProof/>
        </w:rPr>
        <w:drawing>
          <wp:inline distT="0" distB="0" distL="0" distR="0" wp14:anchorId="7292AAA9" wp14:editId="296EBCE9">
            <wp:extent cx="5749314" cy="6781800"/>
            <wp:effectExtent l="0" t="0" r="0" b="0"/>
            <wp:docPr id="9943899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89925" name=""/>
                    <pic:cNvPicPr/>
                  </pic:nvPicPr>
                  <pic:blipFill>
                    <a:blip r:embed="rId23">
                      <a:extLst>
                        <a:ext uri="{28A0092B-C50C-407E-A947-70E740481C1C}">
                          <a14:useLocalDpi xmlns:a14="http://schemas.microsoft.com/office/drawing/2010/main"/>
                        </a:ext>
                      </a:extLst>
                    </a:blip>
                    <a:stretch>
                      <a:fillRect/>
                    </a:stretch>
                  </pic:blipFill>
                  <pic:spPr>
                    <a:xfrm>
                      <a:off x="0" y="0"/>
                      <a:ext cx="5749314" cy="6781800"/>
                    </a:xfrm>
                    <a:prstGeom prst="rect">
                      <a:avLst/>
                    </a:prstGeom>
                  </pic:spPr>
                </pic:pic>
              </a:graphicData>
            </a:graphic>
          </wp:inline>
        </w:drawing>
      </w:r>
    </w:p>
    <w:p w:rsidR="00162080" w:rsidRDefault="00162080" w14:paraId="258C9BBF" w14:textId="6C53765A">
      <w:pPr>
        <w:rPr>
          <w:rFonts w:eastAsiaTheme="majorEastAsia" w:cstheme="majorBidi"/>
          <w:b/>
          <w:bCs/>
          <w:color w:val="00AEC7" w:themeColor="accent1"/>
          <w:sz w:val="32"/>
          <w:szCs w:val="28"/>
        </w:rPr>
      </w:pPr>
      <w:r>
        <w:br w:type="page"/>
      </w:r>
    </w:p>
    <w:p w:rsidR="00B24E57" w:rsidP="001147F0" w:rsidRDefault="00352F2A" w14:paraId="34AD038E" w14:textId="5791839C">
      <w:pPr>
        <w:pStyle w:val="Heading1"/>
      </w:pPr>
      <w:bookmarkStart w:name="_Toc535822161" w:id="9"/>
      <w:bookmarkStart w:name="_Toc212787796" w:id="10"/>
      <w:r>
        <w:t xml:space="preserve">Overview of </w:t>
      </w:r>
      <w:r w:rsidR="001147F0">
        <w:t>ORE Catapult</w:t>
      </w:r>
      <w:r w:rsidR="27C12D11">
        <w:t xml:space="preserve"> Aberdeen Facility</w:t>
      </w:r>
      <w:bookmarkEnd w:id="9"/>
      <w:bookmarkEnd w:id="10"/>
    </w:p>
    <w:p w:rsidRPr="004014CF" w:rsidR="004014CF" w:rsidP="004014CF" w:rsidRDefault="004014CF" w14:paraId="4090EC94" w14:textId="77777777"/>
    <w:p w:rsidRPr="00BC464E" w:rsidR="00106F04" w:rsidP="084E7E66" w:rsidRDefault="00106F04" w14:paraId="51A0CC8A" w14:textId="77777777">
      <w:pPr>
        <w:pStyle w:val="BodyText"/>
        <w:spacing w:after="240" w:line="240" w:lineRule="exact"/>
        <w:jc w:val="both"/>
      </w:pPr>
      <w:bookmarkStart w:name="_Toc477442284" w:id="11"/>
      <w:r w:rsidRPr="084E7E66">
        <w:rPr>
          <w:rFonts w:eastAsiaTheme="minorEastAsia"/>
        </w:rPr>
        <w:t xml:space="preserve">ORE Catapult is the UK's flagship technology innovation and research centre for offshore wind, wave and tidal energy.  </w:t>
      </w:r>
    </w:p>
    <w:p w:rsidRPr="00BC464E" w:rsidR="00106F04" w:rsidP="084E7E66" w:rsidRDefault="00106F04" w14:paraId="5D6159B6" w14:textId="20D39942">
      <w:pPr>
        <w:pStyle w:val="BodyText"/>
        <w:spacing w:after="240" w:line="240" w:lineRule="exact"/>
        <w:jc w:val="both"/>
      </w:pPr>
      <w:r w:rsidRPr="084E7E66">
        <w:rPr>
          <w:rFonts w:eastAsiaTheme="minorEastAsia"/>
        </w:rPr>
        <w:t>Through world-class testing and research programmes, Catapult works for industry, academia and government to improve technology reliability and enhance knowledge, directly impacting upon the cost of offshore renewable energy.</w:t>
      </w:r>
    </w:p>
    <w:p w:rsidRPr="00EA6F9E" w:rsidR="00DB13AA" w:rsidP="084E7E66" w:rsidRDefault="00DB13AA" w14:paraId="0607851B" w14:textId="12B28CA3">
      <w:pPr>
        <w:pStyle w:val="Heading2"/>
        <w:jc w:val="both"/>
        <w:rPr>
          <w:color w:val="auto"/>
        </w:rPr>
      </w:pPr>
      <w:bookmarkStart w:name="_Toc477442286" w:id="12"/>
      <w:bookmarkStart w:name="_Toc535822163" w:id="13"/>
      <w:bookmarkStart w:name="_Toc212787797" w:id="14"/>
      <w:bookmarkEnd w:id="11"/>
      <w:r w:rsidRPr="084E7E66">
        <w:rPr>
          <w:color w:val="auto"/>
        </w:rPr>
        <w:t>Description and History of the Site</w:t>
      </w:r>
      <w:bookmarkEnd w:id="12"/>
      <w:bookmarkEnd w:id="13"/>
      <w:bookmarkEnd w:id="14"/>
    </w:p>
    <w:p w:rsidR="29823312" w:rsidP="084E7E66" w:rsidRDefault="29823312" w14:paraId="0D2B153C" w14:textId="415C1D8E">
      <w:pPr>
        <w:pStyle w:val="BodyText"/>
        <w:jc w:val="both"/>
      </w:pPr>
      <w:r>
        <w:t xml:space="preserve">The site </w:t>
      </w:r>
      <w:r w:rsidR="79A75BD6">
        <w:t>comprises a circa 1.4ha plot of land set in between office building called W-Zero-1</w:t>
      </w:r>
      <w:r w:rsidR="71C9BBEA">
        <w:t xml:space="preserve"> (formerly Irvin House) and the eastern extent of Altens Industrial Estate. It is located at the curved east</w:t>
      </w:r>
      <w:r w:rsidR="040AB407">
        <w:t>ern section of Harness Road (the B985), before it leads down towards the Coast Road.</w:t>
      </w:r>
    </w:p>
    <w:p w:rsidR="040AB407" w:rsidP="084E7E66" w:rsidRDefault="040AB407" w14:paraId="36D04CF2" w14:textId="43D14548">
      <w:pPr>
        <w:pStyle w:val="BodyText"/>
        <w:jc w:val="both"/>
      </w:pPr>
      <w:r>
        <w:t xml:space="preserve">The site is currently an undeveloped area of scrubland, allocated for business and industrial use in the Aberdeen Local Development Plan </w:t>
      </w:r>
      <w:r w:rsidR="4F2C69CD">
        <w:t xml:space="preserve">2023 and is incorporated in the Energy Transition Zone Masterplan. </w:t>
      </w:r>
    </w:p>
    <w:p w:rsidR="325DA7C5" w:rsidP="084E7E66" w:rsidRDefault="325DA7C5" w14:paraId="46C95040" w14:textId="6D46EF92">
      <w:pPr>
        <w:pStyle w:val="BodyText"/>
        <w:jc w:val="center"/>
      </w:pPr>
      <w:r>
        <w:rPr>
          <w:noProof/>
        </w:rPr>
        <w:drawing>
          <wp:inline distT="0" distB="0" distL="0" distR="0" wp14:anchorId="3ECF5ABD" wp14:editId="6E539BE0">
            <wp:extent cx="4478747" cy="2533650"/>
            <wp:effectExtent l="0" t="0" r="0" b="0"/>
            <wp:docPr id="3360150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15034" name=""/>
                    <pic:cNvPicPr/>
                  </pic:nvPicPr>
                  <pic:blipFill>
                    <a:blip r:embed="rId24">
                      <a:extLst>
                        <a:ext uri="{28A0092B-C50C-407E-A947-70E740481C1C}">
                          <a14:useLocalDpi xmlns:a14="http://schemas.microsoft.com/office/drawing/2010/main"/>
                        </a:ext>
                      </a:extLst>
                    </a:blip>
                    <a:stretch>
                      <a:fillRect/>
                    </a:stretch>
                  </pic:blipFill>
                  <pic:spPr>
                    <a:xfrm>
                      <a:off x="0" y="0"/>
                      <a:ext cx="4478747" cy="2533650"/>
                    </a:xfrm>
                    <a:prstGeom prst="rect">
                      <a:avLst/>
                    </a:prstGeom>
                  </pic:spPr>
                </pic:pic>
              </a:graphicData>
            </a:graphic>
          </wp:inline>
        </w:drawing>
      </w:r>
    </w:p>
    <w:p w:rsidR="325DA7C5" w:rsidP="084E7E66" w:rsidRDefault="325DA7C5" w14:paraId="7CBAE822" w14:textId="57D7C8F8">
      <w:pPr>
        <w:pStyle w:val="BodyText"/>
        <w:jc w:val="center"/>
      </w:pPr>
      <w:r>
        <w:t>Figure 1 – Site context.</w:t>
      </w:r>
    </w:p>
    <w:p w:rsidR="6D81D941" w:rsidP="084E7E66" w:rsidRDefault="6D81D941" w14:paraId="3038951E" w14:textId="522C8B57">
      <w:pPr>
        <w:pStyle w:val="BodyText"/>
      </w:pPr>
      <w:r>
        <w:t xml:space="preserve"> </w:t>
      </w:r>
    </w:p>
    <w:p w:rsidR="6D8047F4" w:rsidP="084E7E66" w:rsidRDefault="6D8047F4" w14:paraId="3DFEC26D" w14:textId="6B8CF1BC">
      <w:pPr>
        <w:pStyle w:val="BodyText"/>
      </w:pPr>
      <w:r>
        <w:t>Offshore Renewable Energy Catapult have signed a lease with the Aberdeen Port Authority</w:t>
      </w:r>
      <w:r w:rsidR="20F6B473">
        <w:t xml:space="preserve"> to develop this area of scrubland into a</w:t>
      </w:r>
      <w:r w:rsidR="27A01800">
        <w:t xml:space="preserve"> </w:t>
      </w:r>
      <w:r w:rsidR="24788BC7">
        <w:t xml:space="preserve">yard where a Large Mooring Line Test Rig </w:t>
      </w:r>
      <w:r w:rsidR="2D080CE1">
        <w:t>will</w:t>
      </w:r>
      <w:r w:rsidR="24788BC7">
        <w:t xml:space="preserve"> be installed. The Test Rig </w:t>
      </w:r>
      <w:r w:rsidR="27A01800">
        <w:t>w</w:t>
      </w:r>
      <w:r w:rsidR="6A4B49BF">
        <w:t>ill</w:t>
      </w:r>
      <w:r w:rsidR="27A01800">
        <w:t xml:space="preserve"> be used to test mooring lines for offshore applications for wind farms. </w:t>
      </w:r>
      <w:r w:rsidR="1FAFD9EF">
        <w:t>In addition to the test rig</w:t>
      </w:r>
      <w:r w:rsidR="6F12F504">
        <w:t>, there is planned to be other</w:t>
      </w:r>
      <w:r w:rsidR="1FAFD9EF">
        <w:t xml:space="preserve"> supporting structures</w:t>
      </w:r>
      <w:r w:rsidR="23C74A8E">
        <w:t xml:space="preserve"> including </w:t>
      </w:r>
      <w:r w:rsidR="28EBDFB7">
        <w:t>a</w:t>
      </w:r>
      <w:r w:rsidR="1DDC64F5">
        <w:t xml:space="preserve"> standalone</w:t>
      </w:r>
      <w:r w:rsidR="23C74A8E">
        <w:t xml:space="preserve"> electrical substation</w:t>
      </w:r>
      <w:r w:rsidR="1FAFD9EF">
        <w:t>,</w:t>
      </w:r>
      <w:r w:rsidR="70A1F5F6">
        <w:t xml:space="preserve"> </w:t>
      </w:r>
      <w:r w:rsidR="1DB9FE01">
        <w:t xml:space="preserve">a </w:t>
      </w:r>
      <w:r w:rsidR="70A1F5F6">
        <w:t>wet storage trough</w:t>
      </w:r>
      <w:r w:rsidR="1BDEDBA3">
        <w:t xml:space="preserve"> </w:t>
      </w:r>
      <w:r w:rsidR="6691D62F">
        <w:t xml:space="preserve">(for soaking of test pieces) </w:t>
      </w:r>
      <w:r w:rsidR="1BDEDBA3">
        <w:t xml:space="preserve">and </w:t>
      </w:r>
      <w:r w:rsidR="1C7C3F6A">
        <w:t xml:space="preserve">a </w:t>
      </w:r>
      <w:r w:rsidR="1BDEDBA3">
        <w:t xml:space="preserve">permanent building comprising </w:t>
      </w:r>
      <w:r w:rsidR="2117942D">
        <w:t xml:space="preserve">of </w:t>
      </w:r>
      <w:r w:rsidR="1BDEDBA3">
        <w:t xml:space="preserve">a control room and welfare </w:t>
      </w:r>
      <w:r w:rsidR="6C57B35A">
        <w:t>facility</w:t>
      </w:r>
      <w:r w:rsidR="1BDEDBA3">
        <w:t xml:space="preserve"> for employees operating the test equipment.</w:t>
      </w:r>
      <w:r w:rsidR="1FAFD9EF">
        <w:t xml:space="preserve"> </w:t>
      </w:r>
      <w:r w:rsidR="4D549F39">
        <w:t xml:space="preserve">ORE Catapult employees </w:t>
      </w:r>
      <w:r w:rsidR="1FAFD9EF">
        <w:t>w</w:t>
      </w:r>
      <w:r w:rsidR="1DF76EBA">
        <w:t>ill</w:t>
      </w:r>
      <w:r w:rsidR="1FAFD9EF">
        <w:t xml:space="preserve"> </w:t>
      </w:r>
      <w:r w:rsidR="47981119">
        <w:t xml:space="preserve">be able to </w:t>
      </w:r>
      <w:r w:rsidR="1FAFD9EF">
        <w:t xml:space="preserve">access the W-Zero 1 building via a new stair link which is proposed </w:t>
      </w:r>
      <w:r w:rsidR="08E8D531">
        <w:t xml:space="preserve">to be built </w:t>
      </w:r>
      <w:r w:rsidR="0E9B46DE">
        <w:t>in the northeast corner of the site.</w:t>
      </w:r>
      <w:r w:rsidR="42282E24">
        <w:t xml:space="preserve"> </w:t>
      </w:r>
    </w:p>
    <w:p w:rsidR="084E7E66" w:rsidP="084E7E66" w:rsidRDefault="084E7E66" w14:paraId="7B149447" w14:textId="4843E663">
      <w:pPr>
        <w:pStyle w:val="BodyText"/>
      </w:pPr>
    </w:p>
    <w:p w:rsidR="084E7E66" w:rsidP="084E7E66" w:rsidRDefault="084E7E66" w14:paraId="29D13B89" w14:textId="69A9D4AB">
      <w:pPr>
        <w:pStyle w:val="BodyText"/>
      </w:pPr>
    </w:p>
    <w:p w:rsidR="008937D9" w:rsidP="084E7E66" w:rsidRDefault="00BD7681" w14:paraId="21927F21" w14:textId="2CDC6B0D">
      <w:pPr>
        <w:pStyle w:val="Heading2"/>
        <w:rPr>
          <w:color w:val="auto"/>
        </w:rPr>
      </w:pPr>
      <w:bookmarkStart w:name="_Toc477442287" w:id="15"/>
      <w:bookmarkStart w:name="_Toc535822164" w:id="16"/>
      <w:bookmarkStart w:name="_Toc212787798" w:id="17"/>
      <w:r>
        <w:t xml:space="preserve">General </w:t>
      </w:r>
      <w:r w:rsidR="00880A4B">
        <w:t xml:space="preserve">Layout </w:t>
      </w:r>
      <w:r w:rsidR="00DB13AA">
        <w:t>of the Site</w:t>
      </w:r>
      <w:bookmarkEnd w:id="15"/>
      <w:bookmarkEnd w:id="16"/>
      <w:bookmarkEnd w:id="17"/>
    </w:p>
    <w:p w:rsidR="008937D9" w:rsidP="084E7E66" w:rsidRDefault="008937D9" w14:paraId="1CA2242A" w14:textId="4C0294CE">
      <w:pPr>
        <w:spacing w:before="120" w:after="240" w:line="260" w:lineRule="exact"/>
        <w:rPr>
          <w:color w:val="000000" w:themeColor="text1"/>
        </w:rPr>
      </w:pPr>
      <w:r w:rsidRPr="084E7E66">
        <w:rPr>
          <w:color w:val="000000" w:themeColor="text1"/>
        </w:rPr>
        <w:t>The view below</w:t>
      </w:r>
      <w:r w:rsidRPr="084E7E66" w:rsidR="48A35C1A">
        <w:rPr>
          <w:color w:val="000000" w:themeColor="text1"/>
        </w:rPr>
        <w:t xml:space="preserve"> highlights the </w:t>
      </w:r>
      <w:r w:rsidRPr="084E7E66" w:rsidR="47258620">
        <w:rPr>
          <w:color w:val="000000" w:themeColor="text1"/>
        </w:rPr>
        <w:t xml:space="preserve">location of the site within the Altens Industrial estate. </w:t>
      </w:r>
      <w:r w:rsidRPr="084E7E66" w:rsidR="2EFBA421">
        <w:rPr>
          <w:color w:val="000000" w:themeColor="text1"/>
        </w:rPr>
        <w:t xml:space="preserve">All </w:t>
      </w:r>
      <w:r w:rsidRPr="084E7E66" w:rsidR="2C57547C">
        <w:rPr>
          <w:color w:val="000000" w:themeColor="text1"/>
        </w:rPr>
        <w:t xml:space="preserve">vehicular </w:t>
      </w:r>
      <w:r w:rsidRPr="084E7E66" w:rsidR="2EFBA421">
        <w:rPr>
          <w:color w:val="000000" w:themeColor="text1"/>
        </w:rPr>
        <w:t xml:space="preserve">access to the site will be </w:t>
      </w:r>
      <w:r w:rsidRPr="084E7E66" w:rsidR="1F3D80B7">
        <w:rPr>
          <w:color w:val="000000" w:themeColor="text1"/>
        </w:rPr>
        <w:t>from</w:t>
      </w:r>
      <w:r w:rsidRPr="084E7E66" w:rsidR="2EFBA421">
        <w:rPr>
          <w:color w:val="000000" w:themeColor="text1"/>
        </w:rPr>
        <w:t xml:space="preserve"> Harness Road.</w:t>
      </w:r>
    </w:p>
    <w:p w:rsidR="7ED8D22F" w:rsidP="084E7E66" w:rsidRDefault="7ED8D22F" w14:paraId="4BB86C55" w14:textId="476D9C26">
      <w:pPr>
        <w:spacing w:before="120" w:after="240" w:line="260" w:lineRule="exact"/>
        <w:rPr>
          <w:color w:val="000000" w:themeColor="text1"/>
        </w:rPr>
      </w:pPr>
      <w:r w:rsidRPr="2FD672D7" w:rsidR="7ED8D22F">
        <w:rPr>
          <w:color w:val="000000" w:themeColor="text1" w:themeTint="FF" w:themeShade="FF"/>
        </w:rPr>
        <w:t xml:space="preserve">It should be noted that there is ongoing construction work by Robertsons </w:t>
      </w:r>
      <w:r w:rsidRPr="2FD672D7" w:rsidR="75B587A3">
        <w:rPr>
          <w:color w:val="000000" w:themeColor="text1" w:themeTint="FF" w:themeShade="FF"/>
        </w:rPr>
        <w:t>C</w:t>
      </w:r>
      <w:r w:rsidRPr="2FD672D7" w:rsidR="7ED8D22F">
        <w:rPr>
          <w:color w:val="000000" w:themeColor="text1" w:themeTint="FF" w:themeShade="FF"/>
        </w:rPr>
        <w:t>onstruction</w:t>
      </w:r>
      <w:r w:rsidRPr="2FD672D7" w:rsidR="00085437">
        <w:rPr>
          <w:color w:val="000000" w:themeColor="text1" w:themeTint="FF" w:themeShade="FF"/>
        </w:rPr>
        <w:t xml:space="preserve"> adjacent to the site </w:t>
      </w:r>
      <w:r w:rsidRPr="2FD672D7" w:rsidR="5AB98C7D">
        <w:rPr>
          <w:color w:val="000000" w:themeColor="text1" w:themeTint="FF" w:themeShade="FF"/>
        </w:rPr>
        <w:t>where BP</w:t>
      </w:r>
      <w:r w:rsidRPr="2FD672D7" w:rsidR="00085437">
        <w:rPr>
          <w:color w:val="000000" w:themeColor="text1" w:themeTint="FF" w:themeShade="FF"/>
        </w:rPr>
        <w:t xml:space="preserve"> </w:t>
      </w:r>
      <w:r w:rsidRPr="2FD672D7" w:rsidR="25ED2D1B">
        <w:rPr>
          <w:color w:val="000000" w:themeColor="text1" w:themeTint="FF" w:themeShade="FF"/>
        </w:rPr>
        <w:t xml:space="preserve">and Aberdeen City Council are installing a </w:t>
      </w:r>
      <w:r w:rsidRPr="2FD672D7" w:rsidR="3A148AA1">
        <w:rPr>
          <w:color w:val="000000" w:themeColor="text1" w:themeTint="FF" w:themeShade="FF"/>
        </w:rPr>
        <w:t>Hydrogen</w:t>
      </w:r>
      <w:r w:rsidRPr="2FD672D7" w:rsidR="00085437">
        <w:rPr>
          <w:color w:val="000000" w:themeColor="text1" w:themeTint="FF" w:themeShade="FF"/>
        </w:rPr>
        <w:t xml:space="preserve"> </w:t>
      </w:r>
      <w:r w:rsidRPr="2FD672D7" w:rsidR="12C5ABB9">
        <w:rPr>
          <w:color w:val="000000" w:themeColor="text1" w:themeTint="FF" w:themeShade="FF"/>
        </w:rPr>
        <w:t>Hub</w:t>
      </w:r>
      <w:r w:rsidRPr="2FD672D7" w:rsidR="17E6BC44">
        <w:rPr>
          <w:color w:val="000000" w:themeColor="text1" w:themeTint="FF" w:themeShade="FF"/>
        </w:rPr>
        <w:t>, however th</w:t>
      </w:r>
      <w:r w:rsidRPr="2FD672D7" w:rsidR="69FB29CD">
        <w:rPr>
          <w:color w:val="000000" w:themeColor="text1" w:themeTint="FF" w:themeShade="FF"/>
        </w:rPr>
        <w:t>e construction work</w:t>
      </w:r>
      <w:r w:rsidRPr="2FD672D7" w:rsidR="17E6BC44">
        <w:rPr>
          <w:color w:val="000000" w:themeColor="text1" w:themeTint="FF" w:themeShade="FF"/>
        </w:rPr>
        <w:t xml:space="preserve"> is not expected to </w:t>
      </w:r>
      <w:r w:rsidRPr="2FD672D7" w:rsidR="7CB09B4F">
        <w:rPr>
          <w:color w:val="000000" w:themeColor="text1" w:themeTint="FF" w:themeShade="FF"/>
        </w:rPr>
        <w:t>affect</w:t>
      </w:r>
      <w:r w:rsidRPr="2FD672D7" w:rsidR="17E6BC44">
        <w:rPr>
          <w:color w:val="000000" w:themeColor="text1" w:themeTint="FF" w:themeShade="FF"/>
        </w:rPr>
        <w:t xml:space="preserve"> the plot of land enablement. </w:t>
      </w:r>
    </w:p>
    <w:p w:rsidR="47258620" w:rsidP="2FD672D7" w:rsidRDefault="47258620" w14:paraId="1C276837" w14:textId="40211BA8">
      <w:pPr>
        <w:pStyle w:val="Normal"/>
        <w:spacing w:before="120" w:after="240" w:line="260" w:lineRule="exact"/>
        <w:ind w:left="180" w:hanging="90"/>
        <w:jc w:val="center"/>
      </w:pPr>
      <w:r w:rsidR="08377E06">
        <w:drawing>
          <wp:inline wp14:editId="569A5793" wp14:anchorId="4EF4F14E">
            <wp:extent cx="5708425" cy="6131672"/>
            <wp:effectExtent l="0" t="0" r="0" b="0"/>
            <wp:docPr id="3110496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11049628" name="Picture 311049628"/>
                    <pic:cNvPicPr/>
                  </pic:nvPicPr>
                  <pic:blipFill>
                    <a:blip xmlns:r="http://schemas.openxmlformats.org/officeDocument/2006/relationships" r:embed="rId1278252519">
                      <a:extLst>
                        <a:ext uri="{28A0092B-C50C-407E-A947-70E740481C1C}">
                          <a14:useLocalDpi xmlns:a14="http://schemas.microsoft.com/office/drawing/2010/main"/>
                        </a:ext>
                      </a:extLst>
                    </a:blip>
                    <a:stretch>
                      <a:fillRect/>
                    </a:stretch>
                  </pic:blipFill>
                  <pic:spPr>
                    <a:xfrm rot="0">
                      <a:off x="0" y="0"/>
                      <a:ext cx="5708425" cy="6131672"/>
                    </a:xfrm>
                    <a:prstGeom prst="rect">
                      <a:avLst/>
                    </a:prstGeom>
                  </pic:spPr>
                </pic:pic>
              </a:graphicData>
            </a:graphic>
          </wp:inline>
        </w:drawing>
      </w:r>
    </w:p>
    <w:p w:rsidRPr="008937D9" w:rsidR="00301FD5" w:rsidP="005906CD" w:rsidRDefault="00301FD5" w14:paraId="5DA9E726" w14:textId="466BB3C5">
      <w:pPr>
        <w:pStyle w:val="Heading2"/>
        <w:rPr>
          <w:color w:val="00AEC7" w:themeColor="accent1"/>
          <w:sz w:val="32"/>
        </w:rPr>
      </w:pPr>
      <w:r>
        <w:br w:type="page"/>
      </w:r>
    </w:p>
    <w:p w:rsidR="00301FD5" w:rsidP="00301FD5" w:rsidRDefault="00301FD5" w14:paraId="1EF15D6B" w14:textId="3D965571">
      <w:pPr>
        <w:pStyle w:val="Heading1"/>
      </w:pPr>
      <w:bookmarkStart w:name="_Toc535822166" w:id="18"/>
      <w:bookmarkStart w:name="_Toc212787799" w:id="19"/>
      <w:r>
        <w:t>Existing Site Information</w:t>
      </w:r>
      <w:bookmarkEnd w:id="18"/>
      <w:bookmarkEnd w:id="19"/>
    </w:p>
    <w:p w:rsidRPr="00CC3A07" w:rsidR="00DB13AA" w:rsidRDefault="00DB13AA" w14:paraId="6B506107" w14:textId="77777777">
      <w:pPr>
        <w:rPr>
          <w:color w:val="000000" w:themeColor="text1"/>
        </w:rPr>
      </w:pPr>
    </w:p>
    <w:p w:rsidR="003647F2" w:rsidP="005906CD" w:rsidRDefault="003647F2" w14:paraId="0FB16493" w14:textId="2338922C">
      <w:pPr>
        <w:pStyle w:val="Heading2"/>
      </w:pPr>
      <w:bookmarkStart w:name="_Toc535822167" w:id="20"/>
      <w:bookmarkStart w:name="_Toc477442292" w:id="21"/>
      <w:bookmarkStart w:name="_Toc212787800" w:id="22"/>
      <w:r w:rsidRPr="00CC3A07">
        <w:t>Health</w:t>
      </w:r>
      <w:r w:rsidRPr="00CC3A07" w:rsidR="007630EA">
        <w:t xml:space="preserve"> and Safety Files</w:t>
      </w:r>
      <w:r w:rsidR="009A3D47">
        <w:t xml:space="preserve"> </w:t>
      </w:r>
      <w:r w:rsidRPr="00CC3A07" w:rsidR="00CC3A07">
        <w:t xml:space="preserve">and supporting O&amp;M </w:t>
      </w:r>
      <w:r w:rsidRPr="00CC3A07">
        <w:t>Manuals</w:t>
      </w:r>
      <w:r w:rsidRPr="00CC3A07" w:rsidR="00CC3A07">
        <w:t xml:space="preserve"> </w:t>
      </w:r>
      <w:r w:rsidR="00F9443C">
        <w:t>etc</w:t>
      </w:r>
      <w:bookmarkEnd w:id="20"/>
      <w:bookmarkEnd w:id="22"/>
    </w:p>
    <w:p w:rsidRPr="003647F2" w:rsidR="00D80802" w:rsidP="084E7E66" w:rsidRDefault="003647F2" w14:paraId="337D14E9" w14:textId="6EB5F6BF">
      <w:pPr>
        <w:pStyle w:val="Heading2"/>
        <w:ind w:left="0" w:firstLine="0"/>
      </w:pPr>
      <w:bookmarkStart w:name="_Toc514916337" w:id="23"/>
      <w:bookmarkStart w:name="_Toc514924775" w:id="24"/>
      <w:bookmarkStart w:name="_Toc535822168" w:id="25"/>
      <w:bookmarkStart w:name="_Toc212787801" w:id="26"/>
      <w:r>
        <w:t>Information is a</w:t>
      </w:r>
      <w:r w:rsidR="00CC3A07">
        <w:t xml:space="preserve">vailable </w:t>
      </w:r>
      <w:r w:rsidR="55B20069">
        <w:t>for:</w:t>
      </w:r>
      <w:bookmarkEnd w:id="26"/>
      <w:r w:rsidR="55B20069">
        <w:t xml:space="preserve"> </w:t>
      </w:r>
      <w:bookmarkEnd w:id="23"/>
      <w:bookmarkEnd w:id="24"/>
      <w:bookmarkEnd w:id="25"/>
    </w:p>
    <w:p w:rsidRPr="00CC3A07" w:rsidR="00CC3A07" w:rsidP="084E7E66" w:rsidRDefault="009A3D47" w14:paraId="0FC8B19E" w14:textId="684112FB">
      <w:pPr>
        <w:pStyle w:val="InsertDetails"/>
        <w:ind w:left="0"/>
        <w:rPr>
          <w:rFonts w:asciiTheme="minorHAnsi" w:hAnsiTheme="minorHAnsi"/>
          <w:color w:val="000000" w:themeColor="text1"/>
          <w:sz w:val="22"/>
          <w:szCs w:val="22"/>
        </w:rPr>
      </w:pPr>
      <w:r w:rsidRPr="084E7E66">
        <w:rPr>
          <w:rFonts w:asciiTheme="minorHAnsi" w:hAnsiTheme="minorHAnsi"/>
          <w:color w:val="000000" w:themeColor="text1"/>
          <w:sz w:val="22"/>
          <w:szCs w:val="22"/>
        </w:rPr>
        <w:t xml:space="preserve">This </w:t>
      </w:r>
      <w:r w:rsidRPr="084E7E66" w:rsidR="00CC3A07">
        <w:rPr>
          <w:rFonts w:asciiTheme="minorHAnsi" w:hAnsiTheme="minorHAnsi"/>
          <w:color w:val="000000" w:themeColor="text1"/>
          <w:sz w:val="22"/>
          <w:szCs w:val="22"/>
        </w:rPr>
        <w:t xml:space="preserve">Information can be viewed on request to the relevant Catapult Project Manager.  </w:t>
      </w:r>
      <w:r w:rsidRPr="084E7E66" w:rsidR="003647F2">
        <w:rPr>
          <w:rFonts w:asciiTheme="minorHAnsi" w:hAnsiTheme="minorHAnsi"/>
          <w:color w:val="000000" w:themeColor="text1"/>
          <w:sz w:val="22"/>
          <w:szCs w:val="22"/>
        </w:rPr>
        <w:t>Information</w:t>
      </w:r>
      <w:r w:rsidRPr="084E7E66" w:rsidR="00CC3A07">
        <w:rPr>
          <w:rFonts w:asciiTheme="minorHAnsi" w:hAnsiTheme="minorHAnsi"/>
          <w:color w:val="000000" w:themeColor="text1"/>
          <w:sz w:val="22"/>
          <w:szCs w:val="22"/>
        </w:rPr>
        <w:t xml:space="preserve"> is </w:t>
      </w:r>
      <w:r w:rsidRPr="084E7E66" w:rsidR="003647F2">
        <w:rPr>
          <w:rFonts w:asciiTheme="minorHAnsi" w:hAnsiTheme="minorHAnsi"/>
          <w:color w:val="000000" w:themeColor="text1"/>
          <w:sz w:val="22"/>
          <w:szCs w:val="22"/>
        </w:rPr>
        <w:t>available</w:t>
      </w:r>
      <w:r w:rsidRPr="084E7E66" w:rsidR="00B8184D">
        <w:rPr>
          <w:rFonts w:asciiTheme="minorHAnsi" w:hAnsiTheme="minorHAnsi"/>
          <w:color w:val="000000" w:themeColor="text1"/>
          <w:sz w:val="22"/>
          <w:szCs w:val="22"/>
        </w:rPr>
        <w:t xml:space="preserve"> electronically.  </w:t>
      </w:r>
    </w:p>
    <w:p w:rsidR="00CC3A07" w:rsidP="084E7E66" w:rsidRDefault="00CC3A07" w14:paraId="7868217A" w14:textId="213FC974">
      <w:pPr>
        <w:pStyle w:val="InsertDetails"/>
        <w:ind w:left="0"/>
        <w:rPr>
          <w:rFonts w:asciiTheme="minorHAnsi" w:hAnsiTheme="minorHAnsi"/>
          <w:color w:val="000000" w:themeColor="text1"/>
          <w:sz w:val="22"/>
          <w:szCs w:val="22"/>
        </w:rPr>
      </w:pPr>
      <w:r w:rsidRPr="084E7E66">
        <w:rPr>
          <w:rFonts w:asciiTheme="minorHAnsi" w:hAnsiTheme="minorHAnsi"/>
          <w:color w:val="000000" w:themeColor="text1"/>
          <w:sz w:val="22"/>
          <w:szCs w:val="22"/>
        </w:rPr>
        <w:t xml:space="preserve">Limited information is available for other structures and </w:t>
      </w:r>
      <w:r w:rsidRPr="084E7E66" w:rsidR="003647F2">
        <w:rPr>
          <w:rFonts w:asciiTheme="minorHAnsi" w:hAnsiTheme="minorHAnsi"/>
          <w:color w:val="000000" w:themeColor="text1"/>
          <w:sz w:val="22"/>
          <w:szCs w:val="22"/>
        </w:rPr>
        <w:t>parts</w:t>
      </w:r>
      <w:r w:rsidRPr="084E7E66">
        <w:rPr>
          <w:rFonts w:asciiTheme="minorHAnsi" w:hAnsiTheme="minorHAnsi"/>
          <w:color w:val="000000" w:themeColor="text1"/>
          <w:sz w:val="22"/>
          <w:szCs w:val="22"/>
        </w:rPr>
        <w:t xml:space="preserve"> of the site</w:t>
      </w:r>
      <w:r w:rsidRPr="084E7E66" w:rsidR="007B1322">
        <w:rPr>
          <w:rFonts w:asciiTheme="minorHAnsi" w:hAnsiTheme="minorHAnsi"/>
          <w:color w:val="000000" w:themeColor="text1"/>
          <w:sz w:val="22"/>
          <w:szCs w:val="22"/>
        </w:rPr>
        <w:t>,</w:t>
      </w:r>
      <w:r w:rsidRPr="084E7E66">
        <w:rPr>
          <w:rFonts w:asciiTheme="minorHAnsi" w:hAnsiTheme="minorHAnsi"/>
          <w:color w:val="000000" w:themeColor="text1"/>
          <w:sz w:val="22"/>
          <w:szCs w:val="22"/>
        </w:rPr>
        <w:t xml:space="preserve"> ho</w:t>
      </w:r>
      <w:r w:rsidRPr="084E7E66" w:rsidR="009A3D47">
        <w:rPr>
          <w:rFonts w:asciiTheme="minorHAnsi" w:hAnsiTheme="minorHAnsi"/>
          <w:color w:val="000000" w:themeColor="text1"/>
          <w:sz w:val="22"/>
          <w:szCs w:val="22"/>
        </w:rPr>
        <w:t>w</w:t>
      </w:r>
      <w:r w:rsidRPr="084E7E66">
        <w:rPr>
          <w:rFonts w:asciiTheme="minorHAnsi" w:hAnsiTheme="minorHAnsi"/>
          <w:color w:val="000000" w:themeColor="text1"/>
          <w:sz w:val="22"/>
          <w:szCs w:val="22"/>
        </w:rPr>
        <w:t xml:space="preserve">ever due to </w:t>
      </w:r>
      <w:r w:rsidRPr="084E7E66" w:rsidR="007B1322">
        <w:rPr>
          <w:rFonts w:asciiTheme="minorHAnsi" w:hAnsiTheme="minorHAnsi"/>
          <w:color w:val="000000" w:themeColor="text1"/>
          <w:sz w:val="22"/>
          <w:szCs w:val="22"/>
        </w:rPr>
        <w:t xml:space="preserve">the age of these are </w:t>
      </w:r>
      <w:r w:rsidRPr="084E7E66">
        <w:rPr>
          <w:rFonts w:asciiTheme="minorHAnsi" w:hAnsiTheme="minorHAnsi"/>
          <w:color w:val="000000" w:themeColor="text1"/>
          <w:sz w:val="22"/>
          <w:szCs w:val="22"/>
        </w:rPr>
        <w:t xml:space="preserve">incomplete.  </w:t>
      </w:r>
      <w:r w:rsidRPr="084E7E66" w:rsidR="007B1322">
        <w:rPr>
          <w:rFonts w:asciiTheme="minorHAnsi" w:hAnsiTheme="minorHAnsi"/>
          <w:color w:val="000000" w:themeColor="text1"/>
          <w:sz w:val="22"/>
          <w:szCs w:val="22"/>
        </w:rPr>
        <w:t xml:space="preserve">Additional surveys will be conducted as necessary.  </w:t>
      </w:r>
    </w:p>
    <w:p w:rsidRPr="00DB13AA" w:rsidR="00DB13AA" w:rsidP="005906CD" w:rsidRDefault="00DB13AA" w14:paraId="72390E2E" w14:textId="275C3715">
      <w:pPr>
        <w:pStyle w:val="Heading2"/>
      </w:pPr>
      <w:bookmarkStart w:name="_Toc477442293" w:id="27"/>
      <w:bookmarkStart w:name="_Toc535822169" w:id="28"/>
      <w:bookmarkStart w:name="_Toc212787802" w:id="29"/>
      <w:bookmarkEnd w:id="21"/>
      <w:r>
        <w:t xml:space="preserve">Surrounding </w:t>
      </w:r>
      <w:r w:rsidR="19F304A6">
        <w:t>l</w:t>
      </w:r>
      <w:r>
        <w:t>and uses and related restrictions</w:t>
      </w:r>
      <w:bookmarkEnd w:id="27"/>
      <w:bookmarkEnd w:id="28"/>
      <w:bookmarkEnd w:id="29"/>
    </w:p>
    <w:p w:rsidR="098499A6" w:rsidP="084E7E66" w:rsidRDefault="098499A6" w14:paraId="57575BD6" w14:textId="471427B1">
      <w:pPr>
        <w:pStyle w:val="BodyText"/>
        <w:jc w:val="both"/>
      </w:pPr>
      <w:bookmarkStart w:name="_Hlk514405805" w:id="30"/>
      <w:r>
        <w:t>The surrounding area is predominantly industrial in character, and the site is surrounded on all sides  but the east by established parts of Altens Industrial Estate, As mentioned, the W-Zero-1 building lies to the northeast and is associated with the proposed development, being the current base of ORE Catapult and the proposed site of FLOWIC. Beyond the north boundary are various commercial properties lie beyond the west boundary, with the nearest being Compass Print Group’s premises. ENGTEQ’s mixed office and industrial headquarters lie to the south, o</w:t>
      </w:r>
      <w:r w:rsidR="40E84C76">
        <w:t>n</w:t>
      </w:r>
      <w:r>
        <w:t xml:space="preserve"> the other side of Harness Road.</w:t>
      </w:r>
    </w:p>
    <w:p w:rsidR="5235FC90" w:rsidP="084E7E66" w:rsidRDefault="5235FC90" w14:paraId="706EA458" w14:textId="02131052">
      <w:pPr>
        <w:pStyle w:val="BodyText"/>
        <w:jc w:val="both"/>
      </w:pPr>
      <w:r>
        <w:t>The only exposed boundary is to the east, which faces a grassy slope that lead</w:t>
      </w:r>
      <w:r w:rsidR="795CAB65">
        <w:t xml:space="preserve">s downwards to end section of Harness Road, before it passes the W-Zero-1 Building’s main access. </w:t>
      </w:r>
    </w:p>
    <w:p w:rsidR="4C68EEFC" w:rsidP="084E7E66" w:rsidRDefault="4C68EEFC" w14:paraId="2A819E5F" w14:textId="48B32D1B">
      <w:pPr>
        <w:pStyle w:val="BodyText"/>
        <w:jc w:val="both"/>
      </w:pPr>
      <w:r>
        <w:t xml:space="preserve">The properties </w:t>
      </w:r>
      <w:r w:rsidR="550CD0C2">
        <w:t xml:space="preserve">adjoining the site are all </w:t>
      </w:r>
      <w:r w:rsidR="317B9265">
        <w:t>commercial</w:t>
      </w:r>
      <w:r w:rsidR="550CD0C2">
        <w:t xml:space="preserve"> in their appearance and use. The nearest residential properties at Burnbanks Village are located a considerable distance away f</w:t>
      </w:r>
      <w:r w:rsidR="74FDC438">
        <w:t>rom the site at approximately 400m to the south and beyond an area of dense plantation woodland. The residential property ‘Fishing Station House</w:t>
      </w:r>
      <w:r w:rsidR="6D667FCF">
        <w:t>’ is approximately 400m away to the south</w:t>
      </w:r>
      <w:r w:rsidR="2C0DDA61">
        <w:t xml:space="preserve"> </w:t>
      </w:r>
      <w:r w:rsidR="6D667FCF">
        <w:t xml:space="preserve">southeast. </w:t>
      </w:r>
    </w:p>
    <w:p w:rsidR="6D667FCF" w:rsidP="084E7E66" w:rsidRDefault="6D667FCF" w14:paraId="5D32FD04" w14:textId="70A09E19">
      <w:pPr>
        <w:pStyle w:val="BodyText"/>
        <w:jc w:val="both"/>
      </w:pPr>
      <w:r>
        <w:t>Works may need to consider noise nuisance and congestion caused by traffic movement in and out of site.</w:t>
      </w:r>
    </w:p>
    <w:p w:rsidRPr="00DB13AA" w:rsidR="00DB13AA" w:rsidP="005906CD" w:rsidRDefault="00DB13AA" w14:paraId="2541364F" w14:textId="4CB76146">
      <w:pPr>
        <w:pStyle w:val="Heading2"/>
      </w:pPr>
      <w:bookmarkStart w:name="_Toc477442294" w:id="31"/>
      <w:bookmarkStart w:name="_Toc535822170" w:id="32"/>
      <w:bookmarkStart w:name="_Toc212787803" w:id="33"/>
      <w:bookmarkEnd w:id="30"/>
      <w:r>
        <w:t>Access and Traffic Restrictions</w:t>
      </w:r>
      <w:bookmarkEnd w:id="31"/>
      <w:bookmarkEnd w:id="32"/>
      <w:bookmarkEnd w:id="33"/>
    </w:p>
    <w:p w:rsidR="5BF3A479" w:rsidP="084E7E66" w:rsidRDefault="5BF3A479" w14:paraId="18CDA7A0" w14:textId="5BED311B">
      <w:pPr>
        <w:pStyle w:val="BodyText"/>
      </w:pPr>
      <w:r>
        <w:t xml:space="preserve">Access to the ORE Catapult site </w:t>
      </w:r>
      <w:r w:rsidR="6182791E">
        <w:t xml:space="preserve">will be </w:t>
      </w:r>
      <w:r w:rsidR="70FB958A">
        <w:t>from</w:t>
      </w:r>
      <w:r w:rsidR="3BB637F8">
        <w:t xml:space="preserve"> </w:t>
      </w:r>
      <w:r>
        <w:t>Harness Road</w:t>
      </w:r>
      <w:r w:rsidR="39CAC56F">
        <w:t xml:space="preserve"> only</w:t>
      </w:r>
      <w:r w:rsidR="35C132BA">
        <w:t xml:space="preserve">. </w:t>
      </w:r>
    </w:p>
    <w:p w:rsidR="02FB1A8F" w:rsidP="084E7E66" w:rsidRDefault="02FB1A8F" w14:paraId="5D24F950" w14:textId="469ADE2A">
      <w:pPr>
        <w:pStyle w:val="BodyText"/>
      </w:pPr>
      <w:r>
        <w:t xml:space="preserve">A </w:t>
      </w:r>
      <w:r w:rsidR="1F81FC09">
        <w:t>s</w:t>
      </w:r>
      <w:r>
        <w:t xml:space="preserve">ite access road </w:t>
      </w:r>
      <w:r w:rsidR="6DEBA295">
        <w:t>i</w:t>
      </w:r>
      <w:r>
        <w:t xml:space="preserve">s to be installed </w:t>
      </w:r>
      <w:r w:rsidR="7FD5342F">
        <w:t>and</w:t>
      </w:r>
      <w:r>
        <w:t xml:space="preserve"> a w</w:t>
      </w:r>
      <w:r w:rsidR="7690E5D0">
        <w:t xml:space="preserve">heel </w:t>
      </w:r>
      <w:r>
        <w:t>was</w:t>
      </w:r>
      <w:r w:rsidR="67348D3D">
        <w:t>h</w:t>
      </w:r>
      <w:r>
        <w:t xml:space="preserve"> facility</w:t>
      </w:r>
      <w:r w:rsidR="1F088536">
        <w:t xml:space="preserve"> </w:t>
      </w:r>
      <w:r w:rsidR="6588A75D">
        <w:t xml:space="preserve">on site to prevent contamination of the road surfaces by loaded vehicles leaving the site </w:t>
      </w:r>
      <w:r w:rsidR="1F088536">
        <w:t xml:space="preserve">prior to any groundworks being undertaken. </w:t>
      </w:r>
    </w:p>
    <w:p w:rsidR="1F088536" w:rsidP="084E7E66" w:rsidRDefault="1F088536" w14:paraId="1E4455CE" w14:textId="0ED50F71">
      <w:pPr>
        <w:pStyle w:val="BodyText"/>
      </w:pPr>
      <w:r w:rsidRPr="084E7E66">
        <w:rPr>
          <w:rFonts w:eastAsia="Corbel" w:cs="Corbel"/>
          <w:color w:val="000000" w:themeColor="text1"/>
        </w:rPr>
        <w:t xml:space="preserve">On site, traffic must only travel on designated routes and comply with speed limits.  These </w:t>
      </w:r>
      <w:r w:rsidRPr="084E7E66">
        <w:rPr>
          <w:rFonts w:eastAsia="Corbel" w:cs="Corbel"/>
        </w:rPr>
        <w:t>should be always kept free.</w:t>
      </w:r>
    </w:p>
    <w:p w:rsidR="1F088536" w:rsidP="084E7E66" w:rsidRDefault="1F088536" w14:paraId="1FB85B93" w14:textId="6D282F9D">
      <w:pPr>
        <w:pStyle w:val="ListParagraph"/>
        <w:numPr>
          <w:ilvl w:val="0"/>
          <w:numId w:val="7"/>
        </w:numPr>
        <w:spacing w:after="0"/>
        <w:jc w:val="both"/>
        <w:rPr>
          <w:rFonts w:ascii="Corbel" w:hAnsi="Corbel" w:eastAsia="Corbel" w:cs="Corbel"/>
          <w:color w:val="000000" w:themeColor="text1"/>
          <w:sz w:val="22"/>
        </w:rPr>
      </w:pPr>
      <w:r w:rsidRPr="084E7E66">
        <w:rPr>
          <w:rFonts w:ascii="Corbel" w:hAnsi="Corbel" w:eastAsia="Corbel" w:cs="Corbel"/>
          <w:color w:val="000000" w:themeColor="text1"/>
          <w:sz w:val="22"/>
        </w:rPr>
        <w:t>A 10mph speed limit is imposed on site.  This applies to all vehicles.</w:t>
      </w:r>
    </w:p>
    <w:p w:rsidR="1F088536" w:rsidP="084E7E66" w:rsidRDefault="1F088536" w14:paraId="503F5D59" w14:textId="79D417C8">
      <w:pPr>
        <w:pStyle w:val="ListParagraph"/>
        <w:numPr>
          <w:ilvl w:val="0"/>
          <w:numId w:val="7"/>
        </w:numPr>
        <w:spacing w:after="0"/>
        <w:jc w:val="both"/>
        <w:rPr>
          <w:rFonts w:ascii="Corbel" w:hAnsi="Corbel" w:eastAsia="Corbel" w:cs="Corbel"/>
          <w:color w:val="000000" w:themeColor="text1"/>
          <w:sz w:val="22"/>
        </w:rPr>
      </w:pPr>
      <w:r w:rsidRPr="084E7E66">
        <w:rPr>
          <w:rFonts w:ascii="Corbel" w:hAnsi="Corbel" w:eastAsia="Corbel" w:cs="Corbel"/>
          <w:color w:val="000000" w:themeColor="text1"/>
          <w:sz w:val="22"/>
        </w:rPr>
        <w:t>Access for fire and emergency services must be always kept free from obstruction.</w:t>
      </w:r>
    </w:p>
    <w:p w:rsidR="1F088536" w:rsidP="084E7E66" w:rsidRDefault="1F088536" w14:paraId="0AB4D89B" w14:textId="3A2D4780">
      <w:pPr>
        <w:pStyle w:val="ListParagraph"/>
        <w:numPr>
          <w:ilvl w:val="0"/>
          <w:numId w:val="7"/>
        </w:numPr>
        <w:spacing w:after="0"/>
        <w:jc w:val="both"/>
        <w:rPr>
          <w:rFonts w:ascii="Corbel" w:hAnsi="Corbel" w:eastAsia="Corbel" w:cs="Corbel"/>
          <w:color w:val="000000" w:themeColor="text1"/>
          <w:sz w:val="22"/>
        </w:rPr>
      </w:pPr>
      <w:r w:rsidRPr="084E7E66">
        <w:rPr>
          <w:rFonts w:ascii="Corbel" w:hAnsi="Corbel" w:eastAsia="Corbel" w:cs="Corbel"/>
          <w:color w:val="000000" w:themeColor="text1"/>
          <w:sz w:val="22"/>
        </w:rPr>
        <w:t xml:space="preserve">Footpaths, pedestrian crossings are clearly marked throughout the site and must be adopted.  </w:t>
      </w:r>
    </w:p>
    <w:p w:rsidR="1F088536" w:rsidP="084E7E66" w:rsidRDefault="1F088536" w14:paraId="3E40DD00" w14:textId="63A4517A">
      <w:pPr>
        <w:pStyle w:val="ListParagraph"/>
        <w:numPr>
          <w:ilvl w:val="0"/>
          <w:numId w:val="7"/>
        </w:numPr>
        <w:spacing w:after="0"/>
        <w:jc w:val="both"/>
        <w:rPr>
          <w:rFonts w:ascii="Corbel" w:hAnsi="Corbel" w:eastAsia="Corbel" w:cs="Corbel"/>
          <w:color w:val="000000" w:themeColor="text1"/>
          <w:sz w:val="22"/>
        </w:rPr>
      </w:pPr>
      <w:r w:rsidRPr="084E7E66">
        <w:rPr>
          <w:rFonts w:ascii="Corbel" w:hAnsi="Corbel" w:eastAsia="Corbel" w:cs="Corbel"/>
          <w:color w:val="000000" w:themeColor="text1"/>
          <w:sz w:val="22"/>
        </w:rPr>
        <w:t xml:space="preserve">Roads and pedestrian routes must always be kept clear of obstructions.  </w:t>
      </w:r>
    </w:p>
    <w:p w:rsidR="1F088536" w:rsidP="084E7E66" w:rsidRDefault="1F088536" w14:paraId="4BBCFFAA" w14:textId="1385D716">
      <w:pPr>
        <w:pStyle w:val="ListParagraph"/>
        <w:numPr>
          <w:ilvl w:val="0"/>
          <w:numId w:val="7"/>
        </w:numPr>
        <w:spacing w:after="0"/>
        <w:jc w:val="both"/>
        <w:rPr>
          <w:rFonts w:ascii="Corbel" w:hAnsi="Corbel" w:eastAsia="Corbel" w:cs="Corbel"/>
          <w:color w:val="000000" w:themeColor="text1"/>
          <w:sz w:val="22"/>
        </w:rPr>
      </w:pPr>
      <w:r w:rsidRPr="084E7E66">
        <w:rPr>
          <w:rFonts w:ascii="Corbel" w:hAnsi="Corbel" w:eastAsia="Corbel" w:cs="Corbel"/>
          <w:color w:val="000000" w:themeColor="text1"/>
          <w:sz w:val="22"/>
        </w:rPr>
        <w:t>Materials will not be stored on roadways or paths or in any other area where they may constitute a hazard.</w:t>
      </w:r>
    </w:p>
    <w:p w:rsidR="084E7E66" w:rsidP="084E7E66" w:rsidRDefault="084E7E66" w14:paraId="0DBB7B16" w14:textId="690AE676">
      <w:pPr>
        <w:jc w:val="both"/>
        <w:rPr>
          <w:rFonts w:eastAsia="Corbel" w:cs="Corbel"/>
          <w:color w:val="000000" w:themeColor="text1"/>
        </w:rPr>
      </w:pPr>
    </w:p>
    <w:p w:rsidR="7A8C5F1B" w:rsidP="084E7E66" w:rsidRDefault="7A8C5F1B" w14:paraId="79047768" w14:textId="7B646302">
      <w:pPr>
        <w:pStyle w:val="BodyText"/>
      </w:pPr>
      <w:r>
        <w:t>Refer to DWG. No. 221193-000-CAM-DR-C-200 Rev D</w:t>
      </w:r>
      <w:r w:rsidR="716F47E7">
        <w:t xml:space="preserve"> for further notes on Junction Access and Yard Layout. </w:t>
      </w:r>
    </w:p>
    <w:p w:rsidRPr="00903419" w:rsidR="007618CC" w:rsidP="084E7E66" w:rsidRDefault="007618CC" w14:paraId="2B1B2530" w14:textId="4F733B91">
      <w:pPr>
        <w:rPr>
          <w:b/>
          <w:bCs/>
        </w:rPr>
      </w:pPr>
      <w:r w:rsidRPr="084E7E66">
        <w:rPr>
          <w:b/>
          <w:bCs/>
        </w:rPr>
        <w:t>Restrictions on deliveries or waste collection or storage</w:t>
      </w:r>
    </w:p>
    <w:p w:rsidR="084E7E66" w:rsidP="084E7E66" w:rsidRDefault="084E7E66" w14:paraId="3A25A850" w14:textId="080EF52F">
      <w:pPr>
        <w:ind w:left="90"/>
        <w:rPr>
          <w:b/>
          <w:bCs/>
          <w:i/>
          <w:iCs/>
          <w:highlight w:val="yellow"/>
        </w:rPr>
      </w:pPr>
    </w:p>
    <w:p w:rsidR="6A04234A" w:rsidP="084E7E66" w:rsidRDefault="6A04234A" w14:paraId="59EB9C49" w14:textId="3B664B97">
      <w:pPr>
        <w:rPr>
          <w:rFonts w:asciiTheme="minorHAnsi" w:hAnsiTheme="minorHAnsi"/>
          <w:color w:val="000000" w:themeColor="text1"/>
          <w:highlight w:val="yellow"/>
        </w:rPr>
      </w:pPr>
      <w:r w:rsidRPr="084E7E66">
        <w:rPr>
          <w:rFonts w:eastAsia="Corbel" w:cs="Corbel"/>
          <w:color w:val="000000" w:themeColor="text1"/>
        </w:rPr>
        <w:t xml:space="preserve">All deliveries and waste removal must be through </w:t>
      </w:r>
      <w:r w:rsidRPr="084E7E66" w:rsidR="1F5DB180">
        <w:rPr>
          <w:rFonts w:eastAsia="Corbel" w:cs="Corbel"/>
          <w:color w:val="000000" w:themeColor="text1"/>
        </w:rPr>
        <w:t xml:space="preserve">the </w:t>
      </w:r>
      <w:r w:rsidRPr="084E7E66">
        <w:rPr>
          <w:rFonts w:eastAsia="Corbel" w:cs="Corbel"/>
          <w:color w:val="000000" w:themeColor="text1"/>
        </w:rPr>
        <w:t>Harness Road access.</w:t>
      </w:r>
    </w:p>
    <w:p w:rsidR="6A04234A" w:rsidP="084E7E66" w:rsidRDefault="6A04234A" w14:paraId="0145C310" w14:textId="3F4F4DA2">
      <w:pPr>
        <w:spacing w:before="120" w:after="240"/>
        <w:jc w:val="both"/>
        <w:rPr>
          <w:rFonts w:eastAsia="Corbel" w:cs="Corbel"/>
          <w:color w:val="000000" w:themeColor="text1"/>
        </w:rPr>
      </w:pPr>
      <w:r w:rsidRPr="084E7E66">
        <w:rPr>
          <w:rFonts w:eastAsia="Corbel" w:cs="Corbel"/>
          <w:color w:val="000000" w:themeColor="text1"/>
        </w:rPr>
        <w:t>All waste and/or contaminated materials should be</w:t>
      </w:r>
      <w:r w:rsidRPr="084E7E66" w:rsidR="5A3126F2">
        <w:rPr>
          <w:rFonts w:eastAsia="Corbel" w:cs="Corbel"/>
          <w:color w:val="000000" w:themeColor="text1"/>
        </w:rPr>
        <w:t xml:space="preserve"> transported by a licenced waste transport company. Any </w:t>
      </w:r>
      <w:r w:rsidRPr="084E7E66" w:rsidR="5CD55C46">
        <w:rPr>
          <w:rFonts w:eastAsia="Corbel" w:cs="Corbel"/>
          <w:color w:val="000000" w:themeColor="text1"/>
        </w:rPr>
        <w:t>materials to be</w:t>
      </w:r>
      <w:r w:rsidRPr="084E7E66">
        <w:rPr>
          <w:rFonts w:eastAsia="Corbel" w:cs="Corbel"/>
          <w:color w:val="000000" w:themeColor="text1"/>
        </w:rPr>
        <w:t xml:space="preserve"> </w:t>
      </w:r>
      <w:r w:rsidRPr="084E7E66" w:rsidR="27CA2B27">
        <w:rPr>
          <w:rFonts w:eastAsia="Corbel" w:cs="Corbel"/>
          <w:color w:val="000000" w:themeColor="text1"/>
        </w:rPr>
        <w:t xml:space="preserve">re-used, recycled </w:t>
      </w:r>
      <w:r w:rsidRPr="084E7E66" w:rsidR="5DB020CB">
        <w:rPr>
          <w:rFonts w:eastAsia="Corbel" w:cs="Corbel"/>
          <w:color w:val="000000" w:themeColor="text1"/>
        </w:rPr>
        <w:t xml:space="preserve">are to be stored in a way that does not contribute to contamination of land or water courses </w:t>
      </w:r>
      <w:r w:rsidRPr="084E7E66" w:rsidR="27CA2B27">
        <w:rPr>
          <w:rFonts w:eastAsia="Corbel" w:cs="Corbel"/>
          <w:color w:val="000000" w:themeColor="text1"/>
        </w:rPr>
        <w:t xml:space="preserve">or </w:t>
      </w:r>
      <w:r w:rsidRPr="084E7E66" w:rsidR="5C7A392F">
        <w:rPr>
          <w:rFonts w:eastAsia="Corbel" w:cs="Corbel"/>
          <w:color w:val="000000" w:themeColor="text1"/>
        </w:rPr>
        <w:t xml:space="preserve">shall be </w:t>
      </w:r>
      <w:r w:rsidRPr="084E7E66">
        <w:rPr>
          <w:rFonts w:eastAsia="Corbel" w:cs="Corbel"/>
          <w:color w:val="000000" w:themeColor="text1"/>
        </w:rPr>
        <w:t xml:space="preserve">removed from the </w:t>
      </w:r>
      <w:r w:rsidRPr="084E7E66" w:rsidR="2C568C4F">
        <w:rPr>
          <w:rFonts w:eastAsia="Corbel" w:cs="Corbel"/>
          <w:color w:val="000000" w:themeColor="text1"/>
        </w:rPr>
        <w:t>site</w:t>
      </w:r>
      <w:r w:rsidRPr="084E7E66">
        <w:rPr>
          <w:rFonts w:eastAsia="Corbel" w:cs="Corbel"/>
          <w:color w:val="000000" w:themeColor="text1"/>
        </w:rPr>
        <w:t xml:space="preserve"> and </w:t>
      </w:r>
      <w:r w:rsidRPr="084E7E66" w:rsidR="74254829">
        <w:rPr>
          <w:rFonts w:eastAsia="Corbel" w:cs="Corbel"/>
          <w:color w:val="000000" w:themeColor="text1"/>
        </w:rPr>
        <w:t>taken for</w:t>
      </w:r>
      <w:r w:rsidRPr="084E7E66">
        <w:rPr>
          <w:rFonts w:eastAsia="Corbel" w:cs="Corbel"/>
          <w:color w:val="000000" w:themeColor="text1"/>
        </w:rPr>
        <w:t xml:space="preserve"> </w:t>
      </w:r>
      <w:r w:rsidRPr="084E7E66" w:rsidR="7157EA09">
        <w:rPr>
          <w:rFonts w:eastAsia="Corbel" w:cs="Corbel"/>
          <w:color w:val="000000" w:themeColor="text1"/>
        </w:rPr>
        <w:t xml:space="preserve">further </w:t>
      </w:r>
      <w:r w:rsidRPr="084E7E66">
        <w:rPr>
          <w:rFonts w:eastAsia="Corbel" w:cs="Corbel"/>
          <w:color w:val="000000" w:themeColor="text1"/>
        </w:rPr>
        <w:t>re-cycling</w:t>
      </w:r>
      <w:r w:rsidRPr="084E7E66" w:rsidR="23BC4857">
        <w:rPr>
          <w:rFonts w:eastAsia="Corbel" w:cs="Corbel"/>
          <w:color w:val="000000" w:themeColor="text1"/>
        </w:rPr>
        <w:t>, re-</w:t>
      </w:r>
      <w:r w:rsidRPr="084E7E66">
        <w:rPr>
          <w:rFonts w:eastAsia="Corbel" w:cs="Corbel"/>
          <w:color w:val="000000" w:themeColor="text1"/>
        </w:rPr>
        <w:t xml:space="preserve">use or transferred to a licenced waste transfer station. </w:t>
      </w:r>
    </w:p>
    <w:p w:rsidR="6A04234A" w:rsidP="084E7E66" w:rsidRDefault="6A04234A" w14:paraId="7510E4A3" w14:noSpellErr="1" w14:textId="28DDD0C6">
      <w:pPr>
        <w:spacing w:before="120" w:after="240"/>
        <w:jc w:val="both"/>
        <w:rPr>
          <w:rFonts w:eastAsia="Corbel" w:cs="Corbel"/>
          <w:color w:val="000000" w:themeColor="text1"/>
        </w:rPr>
      </w:pPr>
      <w:r w:rsidRPr="2FD672D7" w:rsidR="6A04234A">
        <w:rPr>
          <w:rFonts w:eastAsia="Corbel" w:cs="Corbel"/>
          <w:color w:val="000000" w:themeColor="text1" w:themeTint="FF" w:themeShade="FF"/>
        </w:rPr>
        <w:t>All relevant documentation is to be copied to the client (waste transfer notes, waste carrier's licence/s &amp; waste t</w:t>
      </w:r>
      <w:r w:rsidRPr="2FD672D7" w:rsidR="1B432E5B">
        <w:rPr>
          <w:rFonts w:eastAsia="Corbel" w:cs="Corbel"/>
          <w:color w:val="000000" w:themeColor="text1" w:themeTint="FF" w:themeShade="FF"/>
        </w:rPr>
        <w:t>ransfer station</w:t>
      </w:r>
      <w:r w:rsidRPr="2FD672D7" w:rsidR="6A04234A">
        <w:rPr>
          <w:rFonts w:eastAsia="Corbel" w:cs="Corbel"/>
          <w:color w:val="000000" w:themeColor="text1" w:themeTint="FF" w:themeShade="FF"/>
        </w:rPr>
        <w:t xml:space="preserve"> licences)</w:t>
      </w:r>
      <w:r w:rsidRPr="2FD672D7" w:rsidR="6A04234A">
        <w:rPr>
          <w:rFonts w:eastAsia="Corbel" w:cs="Corbel"/>
          <w:color w:val="000000" w:themeColor="text1" w:themeTint="FF" w:themeShade="FF"/>
        </w:rPr>
        <w:t xml:space="preserve">.  </w:t>
      </w:r>
    </w:p>
    <w:p w:rsidRPr="00903419" w:rsidR="00903419" w:rsidP="084E7E66" w:rsidRDefault="00903419" w14:paraId="28DA8186" w14:textId="52AD59AF">
      <w:pPr>
        <w:pStyle w:val="BodyText"/>
        <w:rPr>
          <w:b/>
          <w:bCs/>
          <w:i/>
          <w:iCs/>
        </w:rPr>
      </w:pPr>
      <w:r w:rsidRPr="084E7E66">
        <w:rPr>
          <w:b/>
          <w:bCs/>
          <w:i/>
          <w:iCs/>
        </w:rPr>
        <w:t>Parking Restrictions</w:t>
      </w:r>
    </w:p>
    <w:p w:rsidRPr="00AE0F93" w:rsidR="00903419" w:rsidP="084E7E66" w:rsidRDefault="16578A57" w14:paraId="786096B9" w14:textId="5376C9DD">
      <w:pPr>
        <w:pStyle w:val="BodyText"/>
        <w:spacing w:before="120" w:after="240" w:line="260" w:lineRule="exact"/>
        <w:rPr>
          <w:color w:val="000000" w:themeColor="text1"/>
        </w:rPr>
      </w:pPr>
      <w:r w:rsidRPr="084E7E66">
        <w:t>An area is to be designated as a vehicle parking area</w:t>
      </w:r>
      <w:r w:rsidRPr="084E7E66" w:rsidR="0FC1AAF2">
        <w:t xml:space="preserve"> and screened from the work site activities to enable persons working on the site to park their </w:t>
      </w:r>
      <w:r w:rsidRPr="084E7E66" w:rsidR="33A1B87E">
        <w:t xml:space="preserve">vehicle out with hazardous areas during the day. No vehicle parking is to be permitted on the street due to the </w:t>
      </w:r>
      <w:r w:rsidRPr="084E7E66" w:rsidR="1B683D61">
        <w:t>bend in Hareness road which will restrict the movement of traffic passing by the site.</w:t>
      </w:r>
      <w:r w:rsidRPr="084E7E66" w:rsidR="00903419">
        <w:rPr>
          <w:color w:val="000000" w:themeColor="text1"/>
        </w:rPr>
        <w:t xml:space="preserve"> </w:t>
      </w:r>
    </w:p>
    <w:p w:rsidR="003933AC" w:rsidP="005906CD" w:rsidRDefault="003933AC" w14:paraId="46AF60ED" w14:textId="6B11B73B">
      <w:pPr>
        <w:pStyle w:val="Heading2"/>
      </w:pPr>
      <w:bookmarkStart w:name="_Toc535822171" w:id="34"/>
      <w:bookmarkStart w:name="_Toc477442295" w:id="35"/>
      <w:bookmarkStart w:name="_Toc212787804" w:id="36"/>
      <w:r>
        <w:t xml:space="preserve">Existing Hazardous </w:t>
      </w:r>
      <w:r w:rsidR="00D9703F">
        <w:t>Material</w:t>
      </w:r>
      <w:bookmarkEnd w:id="34"/>
      <w:bookmarkEnd w:id="36"/>
    </w:p>
    <w:p w:rsidR="656E26E4" w:rsidP="7776784E" w:rsidRDefault="656E26E4" w14:paraId="5B715D34" w14:noSpellErr="1" w14:textId="5D821CE0">
      <w:pPr>
        <w:pStyle w:val="BodyText"/>
        <w:rPr>
          <w:b w:val="1"/>
          <w:bCs w:val="1"/>
          <w:i w:val="1"/>
          <w:iCs w:val="1"/>
        </w:rPr>
      </w:pPr>
      <w:r w:rsidR="656E26E4">
        <w:rPr/>
        <w:t>ETZ contracted Mason Evans who produced a</w:t>
      </w:r>
      <w:r w:rsidRPr="7776784E" w:rsidR="656E26E4">
        <w:rPr>
          <w:b w:val="1"/>
          <w:bCs w:val="1"/>
          <w:i w:val="1"/>
          <w:iCs w:val="1"/>
        </w:rPr>
        <w:t xml:space="preserve"> </w:t>
      </w:r>
      <w:r w:rsidR="3FDA6D3C">
        <w:rPr/>
        <w:t xml:space="preserve">Geo-technical report following a </w:t>
      </w:r>
      <w:r w:rsidR="360D4968">
        <w:rPr/>
        <w:t>site investi</w:t>
      </w:r>
      <w:r w:rsidR="76778826">
        <w:rPr/>
        <w:t>gation</w:t>
      </w:r>
      <w:r w:rsidR="0A71FF96">
        <w:rPr/>
        <w:t xml:space="preserve"> survey</w:t>
      </w:r>
      <w:r w:rsidR="2EB9F1E5">
        <w:rPr/>
        <w:t xml:space="preserve"> and is included as part of the tender package.</w:t>
      </w:r>
      <w:r w:rsidR="214C36B0">
        <w:rPr/>
        <w:t xml:space="preserve"> </w:t>
      </w:r>
    </w:p>
    <w:p w:rsidRPr="003933AC" w:rsidR="003933AC" w:rsidP="084E7E66" w:rsidRDefault="003933AC" w14:paraId="50E4EB01" w14:textId="7828C32E">
      <w:pPr>
        <w:pStyle w:val="BodyText"/>
        <w:numPr>
          <w:ilvl w:val="0"/>
          <w:numId w:val="4"/>
        </w:numPr>
        <w:rPr>
          <w:b/>
          <w:bCs/>
          <w:i/>
          <w:iCs/>
        </w:rPr>
      </w:pPr>
      <w:r w:rsidRPr="084E7E66">
        <w:rPr>
          <w:b/>
          <w:bCs/>
          <w:i/>
          <w:iCs/>
        </w:rPr>
        <w:t>Asbestos</w:t>
      </w:r>
    </w:p>
    <w:p w:rsidR="003933AC" w:rsidP="084E7E66" w:rsidRDefault="038C37B3" w14:paraId="4ED4C0C8" w14:textId="0FB2A9BB">
      <w:pPr>
        <w:pStyle w:val="BodyText"/>
      </w:pPr>
      <w:r>
        <w:t>No asbestos was record</w:t>
      </w:r>
      <w:r w:rsidR="2EF8529A">
        <w:t>ed within the shallow soils</w:t>
      </w:r>
    </w:p>
    <w:p w:rsidR="003933AC" w:rsidP="084E7E66" w:rsidRDefault="4A1CF616" w14:paraId="0B01E611" w14:textId="3C4CC966">
      <w:pPr>
        <w:pStyle w:val="BodyText"/>
        <w:numPr>
          <w:ilvl w:val="0"/>
          <w:numId w:val="3"/>
        </w:numPr>
        <w:rPr>
          <w:b/>
          <w:bCs/>
        </w:rPr>
      </w:pPr>
      <w:r w:rsidRPr="084E7E66">
        <w:rPr>
          <w:b/>
          <w:bCs/>
        </w:rPr>
        <w:t>Lead Soil</w:t>
      </w:r>
    </w:p>
    <w:p w:rsidR="56B968F2" w:rsidP="084E7E66" w:rsidRDefault="56B968F2" w14:paraId="720F9678" w14:noSpellErr="1" w14:textId="728E7612">
      <w:pPr>
        <w:pStyle w:val="BodyText"/>
        <w:ind w:left="90"/>
      </w:pPr>
      <w:r w:rsidR="56B968F2">
        <w:rPr/>
        <w:t xml:space="preserve">The GQRA </w:t>
      </w:r>
      <w:r w:rsidR="56B968F2">
        <w:rPr/>
        <w:t>identified</w:t>
      </w:r>
      <w:r w:rsidR="56B968F2">
        <w:rPr/>
        <w:t xml:space="preserve"> a contaminant exceedance of lead in the shallow s</w:t>
      </w:r>
      <w:r w:rsidR="106309C7">
        <w:rPr/>
        <w:t>oils, and as such Mason Evans consider there to be a risk to hu</w:t>
      </w:r>
      <w:r w:rsidR="58F21400">
        <w:rPr/>
        <w:t xml:space="preserve">man health </w:t>
      </w:r>
      <w:r w:rsidR="49E38C0C">
        <w:rPr/>
        <w:t xml:space="preserve">from lead </w:t>
      </w:r>
      <w:r w:rsidR="49E38C0C">
        <w:rPr/>
        <w:t>impacted</w:t>
      </w:r>
      <w:r w:rsidR="49E38C0C">
        <w:rPr/>
        <w:t xml:space="preserve"> soils. Remedial measures including the </w:t>
      </w:r>
      <w:r w:rsidR="722BBF20">
        <w:rPr/>
        <w:t xml:space="preserve">excavation and removal of this localised lead exceedance, and placement of the contaminated soils </w:t>
      </w:r>
      <w:r w:rsidR="09C0C37F">
        <w:rPr/>
        <w:t>within</w:t>
      </w:r>
      <w:r w:rsidR="722BBF20">
        <w:rPr/>
        <w:t xml:space="preserve"> a less sensitive area of the </w:t>
      </w:r>
      <w:r w:rsidR="5A1BD72C">
        <w:rPr/>
        <w:t>site (</w:t>
      </w:r>
      <w:r w:rsidR="5A1BD72C">
        <w:rPr/>
        <w:t>i.e</w:t>
      </w:r>
      <w:r w:rsidR="5A1BD72C">
        <w:rPr/>
        <w:t xml:space="preserve"> beneath hardstanding or car parking area</w:t>
      </w:r>
      <w:r w:rsidR="48CBD53B">
        <w:rPr/>
        <w:t>). ￼</w:t>
      </w:r>
    </w:p>
    <w:p w:rsidR="55AAFCDB" w:rsidP="084E7E66" w:rsidRDefault="5A1BD72C" w14:paraId="79D6D7B8" w14:textId="1862B275">
      <w:pPr>
        <w:pStyle w:val="BodyText"/>
        <w:numPr>
          <w:ilvl w:val="0"/>
          <w:numId w:val="2"/>
        </w:numPr>
        <w:rPr>
          <w:b/>
          <w:bCs/>
        </w:rPr>
      </w:pPr>
      <w:r w:rsidRPr="084E7E66">
        <w:rPr>
          <w:b/>
          <w:bCs/>
        </w:rPr>
        <w:t>Zinc</w:t>
      </w:r>
    </w:p>
    <w:p w:rsidR="5A1BD72C" w:rsidP="084E7E66" w:rsidRDefault="5A1BD72C" w14:paraId="42F076B5" w14:textId="3767EA5A">
      <w:pPr>
        <w:pStyle w:val="BodyText"/>
        <w:ind w:left="180"/>
        <w:rPr>
          <w:b/>
          <w:bCs/>
          <w:i/>
          <w:iCs/>
        </w:rPr>
      </w:pPr>
      <w:r w:rsidRPr="084E7E66">
        <w:rPr>
          <w:rFonts w:eastAsiaTheme="minorEastAsia"/>
        </w:rPr>
        <w:t>A phytotoxic exceedance of zinc was identified within the shallow soils, and as such we consider there to be a risk to the plant life. We would recommend this localised exceedance of zinc is excavated and removed and placed beneath a less sensitive area of the site (i.e., beneath an area of hardstanding or car parking) in order to reduce the risk to plant life on the site.</w:t>
      </w:r>
    </w:p>
    <w:p w:rsidRPr="00DB13AA" w:rsidR="00DB13AA" w:rsidP="084E7E66" w:rsidRDefault="00DB13AA" w14:paraId="76B6CC20" w14:textId="106325D7">
      <w:pPr>
        <w:pStyle w:val="Heading2"/>
        <w:numPr>
          <w:ilvl w:val="0"/>
          <w:numId w:val="1"/>
        </w:numPr>
      </w:pPr>
      <w:bookmarkStart w:name="_Toc535822172" w:id="37"/>
      <w:bookmarkStart w:name="_Toc212787805" w:id="38"/>
      <w:r>
        <w:t>Existing Structures</w:t>
      </w:r>
      <w:bookmarkEnd w:id="35"/>
      <w:bookmarkEnd w:id="37"/>
      <w:bookmarkEnd w:id="38"/>
    </w:p>
    <w:p w:rsidR="00B8184D" w:rsidP="084E7E66" w:rsidRDefault="6D1DA35B" w14:paraId="4E094DDE" w14:textId="04308559">
      <w:pPr>
        <w:pStyle w:val="InsertDetails"/>
        <w:ind w:left="0"/>
        <w:rPr>
          <w:rFonts w:asciiTheme="minorHAnsi" w:hAnsiTheme="minorHAnsi"/>
          <w:color w:val="000000" w:themeColor="text1"/>
          <w:sz w:val="22"/>
          <w:szCs w:val="22"/>
        </w:rPr>
      </w:pPr>
      <w:r w:rsidRPr="084E7E66">
        <w:rPr>
          <w:rFonts w:asciiTheme="minorHAnsi" w:hAnsiTheme="minorHAnsi"/>
          <w:color w:val="auto"/>
          <w:sz w:val="22"/>
          <w:szCs w:val="22"/>
        </w:rPr>
        <w:t>It is the understanding of ORE Catapult that no existing structures are evident on the site however this cannot be conclu</w:t>
      </w:r>
      <w:r w:rsidRPr="084E7E66" w:rsidR="3559040B">
        <w:rPr>
          <w:rFonts w:asciiTheme="minorHAnsi" w:hAnsiTheme="minorHAnsi"/>
          <w:color w:val="auto"/>
          <w:sz w:val="22"/>
          <w:szCs w:val="22"/>
        </w:rPr>
        <w:t>sively assured.</w:t>
      </w:r>
      <w:r w:rsidRPr="084E7E66" w:rsidR="00835AA5">
        <w:rPr>
          <w:rFonts w:asciiTheme="minorHAnsi" w:hAnsiTheme="minorHAnsi"/>
          <w:color w:val="auto"/>
          <w:sz w:val="22"/>
          <w:szCs w:val="22"/>
        </w:rPr>
        <w:t xml:space="preserve"> </w:t>
      </w:r>
      <w:bookmarkStart w:name="_Toc477442296" w:id="39"/>
    </w:p>
    <w:p w:rsidRPr="00DB13AA" w:rsidR="00DB13AA" w:rsidP="005906CD" w:rsidRDefault="00DB13AA" w14:paraId="73409DD3" w14:textId="23820512">
      <w:pPr>
        <w:pStyle w:val="Heading2"/>
      </w:pPr>
      <w:bookmarkStart w:name="_Toc535822173" w:id="40"/>
      <w:bookmarkStart w:name="_Toc212787806" w:id="41"/>
      <w:r>
        <w:t>Existing Services</w:t>
      </w:r>
      <w:bookmarkEnd w:id="39"/>
      <w:bookmarkEnd w:id="40"/>
      <w:bookmarkEnd w:id="41"/>
    </w:p>
    <w:p w:rsidR="007630EA" w:rsidP="084E7E66" w:rsidRDefault="110F8828" w14:paraId="1FE70DBB" w14:textId="63BD6042">
      <w:pPr>
        <w:autoSpaceDE w:val="0"/>
        <w:autoSpaceDN w:val="0"/>
        <w:adjustRightInd w:val="0"/>
        <w:spacing w:before="120" w:after="240" w:line="260" w:lineRule="exact"/>
        <w:jc w:val="both"/>
        <w:rPr>
          <w:rFonts w:cs="Arial" w:asciiTheme="minorHAnsi" w:hAnsiTheme="minorHAnsi"/>
          <w:color w:val="000000" w:themeColor="text1"/>
          <w:lang w:eastAsia="en-GB"/>
        </w:rPr>
      </w:pPr>
      <w:r w:rsidRPr="084E7E66">
        <w:rPr>
          <w:rFonts w:cs="Arial" w:asciiTheme="minorHAnsi" w:hAnsiTheme="minorHAnsi"/>
          <w:color w:val="000000" w:themeColor="text1"/>
          <w:lang w:eastAsia="en-GB"/>
        </w:rPr>
        <w:t xml:space="preserve">Refer to </w:t>
      </w:r>
      <w:r w:rsidRPr="084E7E66" w:rsidR="2272B4A6">
        <w:rPr>
          <w:rFonts w:cs="Arial" w:asciiTheme="minorHAnsi" w:hAnsiTheme="minorHAnsi"/>
          <w:color w:val="000000" w:themeColor="text1"/>
          <w:lang w:eastAsia="en-GB"/>
        </w:rPr>
        <w:t>Site Services Constraint Plan, Dwg No. 221193-000-CAM-DR-C</w:t>
      </w:r>
      <w:r w:rsidRPr="084E7E66" w:rsidR="7BAB6FC2">
        <w:rPr>
          <w:rFonts w:cs="Arial" w:asciiTheme="minorHAnsi" w:hAnsiTheme="minorHAnsi"/>
          <w:color w:val="000000" w:themeColor="text1"/>
          <w:lang w:eastAsia="en-GB"/>
        </w:rPr>
        <w:t>-100 Rev C</w:t>
      </w:r>
    </w:p>
    <w:p w:rsidR="005906CD" w:rsidP="005906CD" w:rsidRDefault="005906CD" w14:paraId="6DDC73AA" w14:textId="77777777" w14:noSpellErr="1">
      <w:pPr>
        <w:pStyle w:val="Heading2"/>
      </w:pPr>
      <w:bookmarkStart w:name="_Toc535822174" w:id="42"/>
      <w:bookmarkStart w:name="_Toc212787807" w:id="43"/>
      <w:r w:rsidR="005906CD">
        <w:rPr/>
        <w:t>Site Rules</w:t>
      </w:r>
      <w:bookmarkEnd w:id="42"/>
      <w:bookmarkEnd w:id="43"/>
    </w:p>
    <w:p w:rsidRPr="00DB13AA" w:rsidR="007F53E3" w:rsidP="084E7E66" w:rsidRDefault="6B4593CB" w14:paraId="7500DFBA" w14:textId="6E55FD44">
      <w:pPr>
        <w:pStyle w:val="BodyText"/>
      </w:pPr>
      <w:r>
        <w:t>The principal contractor will be responsible for initiating the site rules as per their company policy and in accordance with the</w:t>
      </w:r>
      <w:r w:rsidR="0D94D7DA">
        <w:t>:</w:t>
      </w:r>
    </w:p>
    <w:p w:rsidRPr="00DB13AA" w:rsidR="007F53E3" w:rsidP="084E7E66" w:rsidRDefault="6B4593CB" w14:paraId="2927A454" w14:textId="3C17352B">
      <w:pPr>
        <w:pStyle w:val="BodyText"/>
        <w:numPr>
          <w:ilvl w:val="0"/>
          <w:numId w:val="5"/>
        </w:numPr>
      </w:pPr>
      <w:r>
        <w:t xml:space="preserve"> Health and Safety</w:t>
      </w:r>
      <w:r w:rsidR="3BAFE129">
        <w:t xml:space="preserve"> at Work Act 1974</w:t>
      </w:r>
    </w:p>
    <w:p w:rsidRPr="00DB13AA" w:rsidR="007F53E3" w:rsidP="084E7E66" w:rsidRDefault="6EF082F5" w14:paraId="6944DB19" w14:textId="73B9C36F">
      <w:pPr>
        <w:pStyle w:val="BodyText"/>
        <w:numPr>
          <w:ilvl w:val="0"/>
          <w:numId w:val="5"/>
        </w:numPr>
      </w:pPr>
      <w:r>
        <w:t>Management of Health and Safety at Work Regulations 1999</w:t>
      </w:r>
    </w:p>
    <w:p w:rsidRPr="00DB13AA" w:rsidR="007F53E3" w:rsidP="084E7E66" w:rsidRDefault="6EF082F5" w14:paraId="7200CA66" w14:textId="09EAFF19">
      <w:pPr>
        <w:pStyle w:val="BodyText"/>
        <w:numPr>
          <w:ilvl w:val="0"/>
          <w:numId w:val="5"/>
        </w:numPr>
      </w:pPr>
      <w:r>
        <w:t>CDM Regulations 2015</w:t>
      </w:r>
    </w:p>
    <w:p w:rsidRPr="00DB13AA" w:rsidR="007F53E3" w:rsidP="084E7E66" w:rsidRDefault="6EF082F5" w14:paraId="69A94D53" w14:textId="05663D3D">
      <w:pPr>
        <w:pStyle w:val="BodyText"/>
        <w:numPr>
          <w:ilvl w:val="0"/>
          <w:numId w:val="5"/>
        </w:numPr>
      </w:pPr>
      <w:r>
        <w:t>Provision and Use of Work Equipment Regulations 1998</w:t>
      </w:r>
    </w:p>
    <w:p w:rsidRPr="00DB13AA" w:rsidR="007F53E3" w:rsidP="084E7E66" w:rsidRDefault="6ED9B3AA" w14:paraId="666C848B" w14:textId="13B371C2">
      <w:pPr>
        <w:pStyle w:val="BodyText"/>
      </w:pPr>
      <w:r>
        <w:t xml:space="preserve">And any other relevant acts or regulations provided by Scottish legislation </w:t>
      </w:r>
      <w:r w:rsidR="782D354E">
        <w:t>pursuant</w:t>
      </w:r>
      <w:r>
        <w:t xml:space="preserve"> to building and </w:t>
      </w:r>
      <w:r w:rsidR="2F90E900">
        <w:t>site work activities</w:t>
      </w:r>
      <w:r w:rsidR="510CD498">
        <w:t>.</w:t>
      </w:r>
    </w:p>
    <w:p w:rsidRPr="00DB13AA" w:rsidR="007F53E3" w:rsidP="084E7E66" w:rsidRDefault="007F53E3" w14:paraId="3F8A2B5D" w14:textId="351913C6" w14:noSpellErr="1">
      <w:pPr>
        <w:pStyle w:val="BodyText"/>
        <w:rPr>
          <w:b w:val="1"/>
          <w:bCs w:val="1"/>
        </w:rPr>
      </w:pPr>
      <w:bookmarkStart w:name="_Toc535822175" w:id="45"/>
      <w:bookmarkStart w:name="_Hlk514663493" w:id="46"/>
      <w:r w:rsidRPr="7776784E" w:rsidR="007F53E3">
        <w:rPr>
          <w:b w:val="1"/>
          <w:bCs w:val="1"/>
        </w:rPr>
        <w:t>Key Site Procedures</w:t>
      </w:r>
      <w:bookmarkEnd w:id="45"/>
    </w:p>
    <w:bookmarkEnd w:id="46"/>
    <w:p w:rsidRPr="00BD749A" w:rsidR="007F53E3" w:rsidP="084E7E66" w:rsidRDefault="007F53E3" w14:paraId="32AE5EE2" w14:textId="77777777">
      <w:pPr>
        <w:tabs>
          <w:tab w:val="left" w:pos="567"/>
        </w:tabs>
        <w:spacing w:before="120" w:after="120" w:line="260" w:lineRule="exact"/>
        <w:rPr>
          <w:color w:val="000000" w:themeColor="text1"/>
        </w:rPr>
      </w:pPr>
      <w:r w:rsidRPr="084E7E66">
        <w:rPr>
          <w:color w:val="000000" w:themeColor="text1"/>
        </w:rPr>
        <w:t xml:space="preserve">The Principal Contractor shall be familiar with these key Catapult requirements and ensure that all on site comply with them as applicable.  </w:t>
      </w:r>
    </w:p>
    <w:p w:rsidR="005906CD" w:rsidRDefault="005906CD" w14:paraId="17CABB5D" w14:textId="77777777">
      <w:pPr>
        <w:rPr>
          <w:rFonts w:asciiTheme="minorHAnsi" w:hAnsiTheme="minorHAnsi" w:eastAsiaTheme="majorEastAsia" w:cstheme="majorBidi"/>
          <w:b/>
          <w:bCs/>
          <w:color w:val="000000" w:themeColor="text1"/>
        </w:rPr>
      </w:pPr>
    </w:p>
    <w:p w:rsidR="007F53E3" w:rsidRDefault="007F53E3" w14:paraId="34A6073B" w14:textId="77777777">
      <w:pPr>
        <w:rPr>
          <w:rFonts w:eastAsiaTheme="majorEastAsia" w:cstheme="majorBidi"/>
          <w:b/>
          <w:bCs/>
          <w:color w:val="00AEC7" w:themeColor="accent1"/>
          <w:sz w:val="32"/>
          <w:szCs w:val="28"/>
        </w:rPr>
      </w:pPr>
      <w:r>
        <w:br w:type="page"/>
      </w:r>
    </w:p>
    <w:p w:rsidR="005906CD" w:rsidP="005906CD" w:rsidRDefault="005906CD" w14:paraId="18280107" w14:textId="4A68E1AA" w14:noSpellErr="1">
      <w:pPr>
        <w:pStyle w:val="Heading1"/>
        <w:rPr/>
      </w:pPr>
      <w:bookmarkStart w:name="_Toc535822176" w:id="48"/>
      <w:bookmarkStart w:name="_Toc212787808" w:id="49"/>
      <w:r w:rsidR="005906CD">
        <w:rPr/>
        <w:t>General H&amp;S Coordination and Management</w:t>
      </w:r>
      <w:bookmarkEnd w:id="48"/>
      <w:bookmarkEnd w:id="49"/>
    </w:p>
    <w:p w:rsidRPr="00DB13AA" w:rsidR="00AE6596" w:rsidP="00AE6596" w:rsidRDefault="00AE6596" w14:paraId="6D165B76" w14:textId="4E7EBE31">
      <w:pPr>
        <w:pStyle w:val="Heading2"/>
      </w:pPr>
      <w:bookmarkStart w:name="_Toc535822177" w:id="51"/>
      <w:bookmarkStart w:name="_Toc212787809" w:id="52"/>
      <w:r>
        <w:t>General Site Induction</w:t>
      </w:r>
      <w:bookmarkEnd w:id="51"/>
      <w:bookmarkEnd w:id="52"/>
    </w:p>
    <w:p w:rsidR="00AE6596" w:rsidP="084E7E66" w:rsidRDefault="00AE6596" w14:paraId="0DBFA2CD" w14:textId="71F2B0C6">
      <w:pPr>
        <w:pStyle w:val="BodyText"/>
      </w:pPr>
      <w:r>
        <w:t>All persons working on site must undergo the ORE Catapult General or Buil</w:t>
      </w:r>
      <w:r w:rsidR="00B26425">
        <w:t>di</w:t>
      </w:r>
      <w:r>
        <w:t xml:space="preserve">ng induction before the start of work activities.  This does NOT replace the project specific induction.  </w:t>
      </w:r>
    </w:p>
    <w:p w:rsidR="00AE6596" w:rsidP="084E7E66" w:rsidRDefault="00AE6596" w14:paraId="0BD5395D" w14:textId="1E2FD439">
      <w:pPr>
        <w:pStyle w:val="BodyText"/>
        <w:spacing w:after="120" w:line="240" w:lineRule="exact"/>
      </w:pPr>
      <w:r>
        <w:t>The general site induction covers:</w:t>
      </w:r>
    </w:p>
    <w:p w:rsidRPr="00DB13AA" w:rsidR="00AE6596" w:rsidP="00AE6596" w:rsidRDefault="00AE6596" w14:paraId="3A26858F" w14:textId="77777777">
      <w:pPr>
        <w:pStyle w:val="Heading2"/>
      </w:pPr>
      <w:bookmarkStart w:name="_Toc535822178" w:id="53"/>
      <w:bookmarkStart w:name="_Toc212787810" w:id="54"/>
      <w:r>
        <w:t>Working Hours</w:t>
      </w:r>
      <w:bookmarkEnd w:id="53"/>
      <w:bookmarkEnd w:id="54"/>
    </w:p>
    <w:p w:rsidRPr="0075462F" w:rsidR="00AE6596" w:rsidP="084E7E66" w:rsidRDefault="00AE6596" w14:paraId="72DE872D" w14:textId="2428418A">
      <w:pPr>
        <w:spacing w:after="240" w:line="240" w:lineRule="exact"/>
        <w:rPr>
          <w:color w:val="000000" w:themeColor="text1"/>
        </w:rPr>
      </w:pPr>
      <w:r w:rsidRPr="084E7E66">
        <w:rPr>
          <w:color w:val="000000" w:themeColor="text1"/>
        </w:rPr>
        <w:t>ORE Catapult normal working hours are:</w:t>
      </w:r>
      <w:r w:rsidRPr="084E7E66" w:rsidR="0FB40DE5">
        <w:rPr>
          <w:color w:val="000000" w:themeColor="text1"/>
        </w:rPr>
        <w:t xml:space="preserve"> 08:00 – 17:00 Monday to Friday</w:t>
      </w:r>
    </w:p>
    <w:p w:rsidRPr="0075462F" w:rsidR="00AE6596" w:rsidP="084E7E66" w:rsidRDefault="00AE6596" w14:paraId="137A713F" w14:textId="1718CD99">
      <w:pPr>
        <w:spacing w:after="240" w:line="240" w:lineRule="exact"/>
        <w:rPr>
          <w:color w:val="000000" w:themeColor="text1"/>
        </w:rPr>
      </w:pPr>
      <w:r w:rsidRPr="750F9FB6" w:rsidR="00AE6596">
        <w:rPr>
          <w:b w:val="1"/>
          <w:bCs w:val="1"/>
          <w:color w:val="000000" w:themeColor="text1" w:themeTint="FF" w:themeShade="FF"/>
        </w:rPr>
        <w:t xml:space="preserve"> </w:t>
      </w:r>
      <w:r w:rsidRPr="750F9FB6" w:rsidR="00AE6596">
        <w:rPr>
          <w:color w:val="000000" w:themeColor="text1" w:themeTint="FF" w:themeShade="FF"/>
        </w:rPr>
        <w:t xml:space="preserve">Work outside these times may be permitted subject to advance notice and approval by ORE Catapult.  </w:t>
      </w:r>
    </w:p>
    <w:p w:rsidRPr="00D54BD5" w:rsidR="00AE6596" w:rsidP="55AAFCDB" w:rsidRDefault="00AE6596" w14:paraId="175B91F5" w14:textId="723DC3FA">
      <w:pPr>
        <w:spacing w:before="120" w:after="240" w:line="260" w:lineRule="exact"/>
        <w:ind w:left="851" w:firstLine="11"/>
        <w:rPr>
          <w:b/>
          <w:bCs/>
          <w:color w:val="000000" w:themeColor="text1"/>
        </w:rPr>
      </w:pPr>
      <w:r w:rsidRPr="55AAFCDB">
        <w:rPr>
          <w:b/>
          <w:bCs/>
          <w:color w:val="000000" w:themeColor="text1"/>
        </w:rPr>
        <w:t xml:space="preserve"> </w:t>
      </w:r>
    </w:p>
    <w:p w:rsidR="00AE6596" w:rsidRDefault="00AE6596" w14:paraId="71FFD882" w14:textId="77777777">
      <w:pPr>
        <w:rPr>
          <w:rFonts w:asciiTheme="minorHAnsi" w:hAnsiTheme="minorHAnsi" w:eastAsiaTheme="majorEastAsia" w:cstheme="majorBidi"/>
          <w:b/>
          <w:bCs/>
          <w:color w:val="000000" w:themeColor="text1"/>
        </w:rPr>
      </w:pPr>
      <w:r>
        <w:br w:type="page"/>
      </w:r>
    </w:p>
    <w:p w:rsidRPr="007F53E3" w:rsidR="00A6434A" w:rsidP="084E7E66" w:rsidRDefault="00A6434A" w14:paraId="6108EDA8" w14:textId="6C0E9FFB">
      <w:pPr>
        <w:pStyle w:val="Heading2"/>
        <w:spacing w:line="260" w:lineRule="exact"/>
        <w:rPr>
          <w:rStyle w:val="BodyTextChar"/>
        </w:rPr>
      </w:pPr>
      <w:bookmarkStart w:name="_Toc535822179" w:id="56"/>
      <w:bookmarkStart w:name="_Toc212787812" w:id="57"/>
      <w:r>
        <w:t>Site Security</w:t>
      </w:r>
      <w:bookmarkEnd w:id="56"/>
      <w:bookmarkEnd w:id="57"/>
      <w:r w:rsidRPr="084E7E66">
        <w:rPr>
          <w:rStyle w:val="BodyTextChar"/>
        </w:rPr>
        <w:t xml:space="preserve"> </w:t>
      </w:r>
    </w:p>
    <w:p w:rsidR="007618CC" w:rsidP="084E7E66" w:rsidRDefault="007618CC" w14:paraId="3CC356F5" w14:textId="4AD75C1E">
      <w:pPr>
        <w:spacing w:before="120" w:after="240" w:line="260" w:lineRule="exact"/>
        <w:rPr>
          <w:color w:val="000000" w:themeColor="text1"/>
        </w:rPr>
      </w:pPr>
      <w:r w:rsidRPr="084E7E66">
        <w:rPr>
          <w:color w:val="000000" w:themeColor="text1"/>
        </w:rPr>
        <w:t xml:space="preserve">The </w:t>
      </w:r>
      <w:r w:rsidRPr="084E7E66" w:rsidR="00A6434A">
        <w:rPr>
          <w:color w:val="000000" w:themeColor="text1"/>
        </w:rPr>
        <w:t xml:space="preserve">construction </w:t>
      </w:r>
      <w:r w:rsidRPr="084E7E66">
        <w:rPr>
          <w:color w:val="000000" w:themeColor="text1"/>
        </w:rPr>
        <w:t xml:space="preserve">site is to be maintained in a secure condition </w:t>
      </w:r>
      <w:r w:rsidRPr="084E7E66" w:rsidR="00A6434A">
        <w:rPr>
          <w:color w:val="000000" w:themeColor="text1"/>
        </w:rPr>
        <w:t>for the</w:t>
      </w:r>
      <w:r w:rsidRPr="084E7E66">
        <w:rPr>
          <w:color w:val="000000" w:themeColor="text1"/>
        </w:rPr>
        <w:t xml:space="preserve"> whole of the perimeter.  </w:t>
      </w:r>
    </w:p>
    <w:p w:rsidRPr="00BD749A" w:rsidR="007618CC" w:rsidP="084E7E66" w:rsidRDefault="007618CC" w14:paraId="2CEBD6F0" w14:textId="7446F9CA">
      <w:pPr>
        <w:spacing w:before="120" w:after="240" w:line="260" w:lineRule="exact"/>
        <w:rPr>
          <w:color w:val="000000" w:themeColor="text1"/>
        </w:rPr>
      </w:pPr>
      <w:r w:rsidRPr="084E7E66">
        <w:rPr>
          <w:color w:val="000000" w:themeColor="text1"/>
        </w:rPr>
        <w:t>No specific requirements have been set however the boundary should be sufficient to prevent unauthorised or inadvertent access by ORE</w:t>
      </w:r>
      <w:r w:rsidRPr="084E7E66" w:rsidR="00A6434A">
        <w:rPr>
          <w:color w:val="000000" w:themeColor="text1"/>
        </w:rPr>
        <w:t xml:space="preserve"> </w:t>
      </w:r>
      <w:r w:rsidRPr="084E7E66">
        <w:rPr>
          <w:color w:val="000000" w:themeColor="text1"/>
        </w:rPr>
        <w:t>C</w:t>
      </w:r>
      <w:r w:rsidRPr="084E7E66" w:rsidR="00A6434A">
        <w:rPr>
          <w:color w:val="000000" w:themeColor="text1"/>
        </w:rPr>
        <w:t>atapult</w:t>
      </w:r>
      <w:r w:rsidRPr="084E7E66">
        <w:rPr>
          <w:color w:val="000000" w:themeColor="text1"/>
        </w:rPr>
        <w:t xml:space="preserve"> personnel</w:t>
      </w:r>
      <w:r w:rsidRPr="084E7E66" w:rsidR="3B9B3050">
        <w:rPr>
          <w:color w:val="000000" w:themeColor="text1"/>
        </w:rPr>
        <w:t xml:space="preserve">, members of the public </w:t>
      </w:r>
      <w:r w:rsidRPr="084E7E66">
        <w:rPr>
          <w:color w:val="000000" w:themeColor="text1"/>
        </w:rPr>
        <w:t xml:space="preserve">or other contractor operatives on site.   </w:t>
      </w:r>
    </w:p>
    <w:p w:rsidRPr="007F53E3" w:rsidR="00D54BD5" w:rsidP="084E7E66" w:rsidRDefault="007618CC" w14:paraId="4C1B98E4" w14:textId="62BEDBD9">
      <w:pPr>
        <w:spacing w:before="120" w:after="240" w:line="260" w:lineRule="exact"/>
        <w:rPr>
          <w:color w:val="000000" w:themeColor="text1"/>
        </w:rPr>
      </w:pPr>
      <w:r w:rsidRPr="084E7E66">
        <w:rPr>
          <w:color w:val="000000" w:themeColor="text1"/>
        </w:rPr>
        <w:t xml:space="preserve">The Principal Contractor shall </w:t>
      </w:r>
      <w:r w:rsidRPr="084E7E66" w:rsidR="4C1D5B79">
        <w:rPr>
          <w:color w:val="000000" w:themeColor="text1"/>
        </w:rPr>
        <w:t xml:space="preserve">install, maintain and </w:t>
      </w:r>
      <w:r w:rsidRPr="084E7E66">
        <w:rPr>
          <w:color w:val="000000" w:themeColor="text1"/>
        </w:rPr>
        <w:t>monitor the site security arrangements and take additional measures as necessary to overcome any failures in such security</w:t>
      </w:r>
      <w:r w:rsidRPr="084E7E66" w:rsidR="25756D82">
        <w:rPr>
          <w:color w:val="000000" w:themeColor="text1"/>
        </w:rPr>
        <w:t>.</w:t>
      </w:r>
    </w:p>
    <w:p w:rsidR="00144AC7" w:rsidP="005906CD" w:rsidRDefault="00144AC7" w14:paraId="3D1C7D8A" w14:textId="7AF2B520">
      <w:pPr>
        <w:pStyle w:val="Heading2"/>
      </w:pPr>
      <w:bookmarkStart w:name="_Toc535822180" w:id="58"/>
      <w:bookmarkStart w:name="_Toc212787813" w:id="59"/>
      <w:r>
        <w:t>Work Authorisation</w:t>
      </w:r>
      <w:bookmarkEnd w:id="58"/>
      <w:bookmarkEnd w:id="59"/>
    </w:p>
    <w:p w:rsidRPr="00537888" w:rsidR="00D22950" w:rsidP="084E7E66" w:rsidRDefault="00D22950" w14:paraId="2F037761" w14:textId="1EC343C3">
      <w:pPr>
        <w:pStyle w:val="BodyText"/>
        <w:rPr>
          <w:b/>
          <w:bCs/>
          <w:i/>
          <w:iCs/>
        </w:rPr>
      </w:pPr>
      <w:bookmarkStart w:name="_Toc514916348" w:id="60"/>
      <w:bookmarkStart w:name="_Toc514924786" w:id="61"/>
      <w:r w:rsidRPr="084E7E66">
        <w:rPr>
          <w:b/>
          <w:bCs/>
          <w:i/>
          <w:iCs/>
        </w:rPr>
        <w:t xml:space="preserve">Unless otherwise instructed, this will not apply to works carried out in accordance with the </w:t>
      </w:r>
      <w:r w:rsidRPr="084E7E66" w:rsidR="003647F2">
        <w:rPr>
          <w:b/>
          <w:bCs/>
          <w:i/>
          <w:iCs/>
        </w:rPr>
        <w:t>Construction</w:t>
      </w:r>
      <w:r w:rsidRPr="084E7E66">
        <w:rPr>
          <w:b/>
          <w:bCs/>
          <w:i/>
          <w:iCs/>
        </w:rPr>
        <w:t xml:space="preserve"> (Design Management) </w:t>
      </w:r>
      <w:r w:rsidRPr="084E7E66" w:rsidR="003647F2">
        <w:rPr>
          <w:b/>
          <w:bCs/>
          <w:i/>
          <w:iCs/>
        </w:rPr>
        <w:t>Regulations</w:t>
      </w:r>
      <w:r w:rsidRPr="084E7E66">
        <w:rPr>
          <w:b/>
          <w:bCs/>
          <w:i/>
          <w:iCs/>
        </w:rPr>
        <w:t xml:space="preserve"> within a separate and clearly defined construction site</w:t>
      </w:r>
      <w:r w:rsidRPr="084E7E66" w:rsidR="00537888">
        <w:rPr>
          <w:b/>
          <w:bCs/>
          <w:i/>
          <w:iCs/>
        </w:rPr>
        <w:t xml:space="preserve"> (see below)</w:t>
      </w:r>
      <w:r w:rsidRPr="084E7E66">
        <w:rPr>
          <w:b/>
          <w:bCs/>
          <w:i/>
          <w:iCs/>
        </w:rPr>
        <w:t>.</w:t>
      </w:r>
      <w:bookmarkEnd w:id="60"/>
      <w:bookmarkEnd w:id="61"/>
      <w:r w:rsidRPr="084E7E66">
        <w:rPr>
          <w:b/>
          <w:bCs/>
          <w:i/>
          <w:iCs/>
        </w:rPr>
        <w:t xml:space="preserve">    </w:t>
      </w:r>
      <w:r w:rsidRPr="084E7E66" w:rsidR="00537888">
        <w:rPr>
          <w:b/>
          <w:bCs/>
          <w:i/>
          <w:iCs/>
        </w:rPr>
        <w:t xml:space="preserve">It is expected however that an overall WA will be required to authorise the establishment and operation of the construction site.  </w:t>
      </w:r>
    </w:p>
    <w:p w:rsidRPr="00230917" w:rsidR="007618CC" w:rsidP="005906CD" w:rsidRDefault="007618CC" w14:paraId="4BBBD5A8" w14:textId="2FD66EE8">
      <w:pPr>
        <w:pStyle w:val="Heading2"/>
      </w:pPr>
      <w:bookmarkStart w:name="_Toc535822181" w:id="62"/>
      <w:bookmarkStart w:name="_Toc212787814" w:id="63"/>
      <w:r w:rsidRPr="00230917">
        <w:t xml:space="preserve">Permit to </w:t>
      </w:r>
      <w:r w:rsidR="00BD7681">
        <w:t>W</w:t>
      </w:r>
      <w:r w:rsidRPr="00230917">
        <w:t xml:space="preserve">ork </w:t>
      </w:r>
      <w:r w:rsidR="00BD7681">
        <w:t>S</w:t>
      </w:r>
      <w:r w:rsidRPr="00230917">
        <w:t>ystem</w:t>
      </w:r>
      <w:bookmarkEnd w:id="62"/>
      <w:bookmarkEnd w:id="63"/>
    </w:p>
    <w:p w:rsidRPr="003D661B" w:rsidR="007618CC" w:rsidP="084E7E66" w:rsidRDefault="007618CC" w14:paraId="7E6C7971" w14:textId="1F6EA832">
      <w:pPr>
        <w:pStyle w:val="BodyText"/>
        <w:spacing w:after="120" w:line="240" w:lineRule="exact"/>
      </w:pPr>
      <w:r>
        <w:t>The Principal Contractor will</w:t>
      </w:r>
      <w:r w:rsidR="000C2417">
        <w:t xml:space="preserve"> be required to implement </w:t>
      </w:r>
      <w:r w:rsidR="00BD7681">
        <w:t>its</w:t>
      </w:r>
      <w:r w:rsidR="000C2417">
        <w:t xml:space="preserve"> own Permit to Work arra</w:t>
      </w:r>
      <w:r w:rsidR="21621BB1">
        <w:t>n</w:t>
      </w:r>
      <w:r w:rsidR="000C2417">
        <w:t>g</w:t>
      </w:r>
      <w:r w:rsidR="7001B366">
        <w:t>e</w:t>
      </w:r>
      <w:r w:rsidR="000C2417">
        <w:t xml:space="preserve">ments within the </w:t>
      </w:r>
      <w:r w:rsidR="003647F2">
        <w:t>boundaries</w:t>
      </w:r>
      <w:r w:rsidR="000C2417">
        <w:t xml:space="preserve"> of the construction site. </w:t>
      </w:r>
      <w:r w:rsidR="0C748D3F">
        <w:t>W</w:t>
      </w:r>
      <w:r w:rsidR="0803530A">
        <w:t>here</w:t>
      </w:r>
      <w:r w:rsidR="000C2417">
        <w:t xml:space="preserve"> </w:t>
      </w:r>
      <w:r w:rsidR="0C748D3F">
        <w:t xml:space="preserve">those works infringe on the ORE Catapult site or are </w:t>
      </w:r>
      <w:r w:rsidR="65B92F4F">
        <w:t>near</w:t>
      </w:r>
      <w:r w:rsidR="0C748D3F">
        <w:t xml:space="preserve"> areas where ORE Catapult employees are working. </w:t>
      </w:r>
      <w:r w:rsidR="000C2417">
        <w:t xml:space="preserve">It is </w:t>
      </w:r>
      <w:r w:rsidR="7945B61B">
        <w:t>mandatory to</w:t>
      </w:r>
      <w:r w:rsidR="000C2417">
        <w:t xml:space="preserve"> </w:t>
      </w:r>
      <w:r>
        <w:t xml:space="preserve">liaise </w:t>
      </w:r>
      <w:r w:rsidR="000C2417">
        <w:t xml:space="preserve">and coordinate </w:t>
      </w:r>
      <w:r>
        <w:t xml:space="preserve">with </w:t>
      </w:r>
      <w:r w:rsidR="000C2417">
        <w:t xml:space="preserve">ORE </w:t>
      </w:r>
      <w:r>
        <w:t>Catapult for</w:t>
      </w:r>
      <w:r w:rsidR="6DDB68E4">
        <w:t xml:space="preserve"> any</w:t>
      </w:r>
      <w:r>
        <w:t xml:space="preserve"> safety critical works:</w:t>
      </w:r>
    </w:p>
    <w:p w:rsidRPr="003D661B" w:rsidR="007618CC" w:rsidP="007F53E3" w:rsidRDefault="007618CC" w14:paraId="2DBCC3BB" w14:textId="5EFF9FC6">
      <w:pPr>
        <w:pStyle w:val="BodyText"/>
        <w:numPr>
          <w:ilvl w:val="0"/>
          <w:numId w:val="41"/>
        </w:numPr>
        <w:spacing w:after="120" w:line="240" w:lineRule="exact"/>
      </w:pPr>
      <w:r>
        <w:t>Isolation of electrical systems</w:t>
      </w:r>
    </w:p>
    <w:p w:rsidRPr="003D661B" w:rsidR="007618CC" w:rsidP="007F53E3" w:rsidRDefault="007618CC" w14:paraId="3DADBB92" w14:textId="43B771A3">
      <w:pPr>
        <w:pStyle w:val="BodyText"/>
        <w:numPr>
          <w:ilvl w:val="0"/>
          <w:numId w:val="41"/>
        </w:numPr>
        <w:spacing w:after="120" w:line="240" w:lineRule="exact"/>
      </w:pPr>
      <w:r w:rsidRPr="003D661B">
        <w:t>Hot works</w:t>
      </w:r>
    </w:p>
    <w:p w:rsidRPr="003D661B" w:rsidR="00144AC7" w:rsidP="007F53E3" w:rsidRDefault="00144AC7" w14:paraId="6F8F406C" w14:textId="3211459E">
      <w:pPr>
        <w:pStyle w:val="BodyText"/>
        <w:numPr>
          <w:ilvl w:val="0"/>
          <w:numId w:val="41"/>
        </w:numPr>
        <w:spacing w:after="120" w:line="240" w:lineRule="exact"/>
      </w:pPr>
      <w:r w:rsidRPr="003D661B">
        <w:t>Live electrical working</w:t>
      </w:r>
    </w:p>
    <w:p w:rsidRPr="003D661B" w:rsidR="00144AC7" w:rsidP="007F53E3" w:rsidRDefault="00144AC7" w14:paraId="5BA89CE2" w14:textId="70FFAA5C">
      <w:pPr>
        <w:pStyle w:val="BodyText"/>
        <w:numPr>
          <w:ilvl w:val="0"/>
          <w:numId w:val="41"/>
        </w:numPr>
        <w:spacing w:after="120" w:line="240" w:lineRule="exact"/>
      </w:pPr>
      <w:r w:rsidRPr="003D661B">
        <w:t>Work with pressurised systems</w:t>
      </w:r>
    </w:p>
    <w:p w:rsidRPr="003D661B" w:rsidR="00144AC7" w:rsidP="007F53E3" w:rsidRDefault="003647F2" w14:paraId="1B378303" w14:textId="4A14D22F">
      <w:pPr>
        <w:pStyle w:val="BodyText"/>
        <w:numPr>
          <w:ilvl w:val="0"/>
          <w:numId w:val="41"/>
        </w:numPr>
        <w:spacing w:after="120" w:line="240" w:lineRule="exact"/>
      </w:pPr>
      <w:r w:rsidRPr="003D661B">
        <w:t>Exceptional</w:t>
      </w:r>
      <w:r w:rsidRPr="003D661B" w:rsidR="00144AC7">
        <w:t xml:space="preserve"> work at height</w:t>
      </w:r>
    </w:p>
    <w:p w:rsidR="00144AC7" w:rsidP="007F53E3" w:rsidRDefault="00144AC7" w14:paraId="2AE48515" w14:textId="59FED073" w14:noSpellErr="1">
      <w:pPr>
        <w:pStyle w:val="BodyText"/>
        <w:numPr>
          <w:ilvl w:val="0"/>
          <w:numId w:val="41"/>
        </w:numPr>
        <w:rPr/>
      </w:pPr>
      <w:r w:rsidR="00144AC7">
        <w:rPr/>
        <w:t xml:space="preserve">Lifting </w:t>
      </w:r>
      <w:r w:rsidR="0008399D">
        <w:rPr/>
        <w:t>operations</w:t>
      </w:r>
    </w:p>
    <w:p w:rsidR="68D94485" w:rsidP="2FD672D7" w:rsidRDefault="68D94485" w14:paraId="04F53A9A" w14:textId="08749FDE">
      <w:pPr>
        <w:pStyle w:val="BodyText"/>
        <w:numPr>
          <w:ilvl w:val="0"/>
          <w:numId w:val="41"/>
        </w:numPr>
        <w:rPr/>
      </w:pPr>
      <w:r w:rsidR="68D94485">
        <w:rPr/>
        <w:t>Excavations and working in confined spaces</w:t>
      </w:r>
    </w:p>
    <w:p w:rsidR="00995CD6" w:rsidP="005906CD" w:rsidRDefault="00995CD6" w14:paraId="0B76E5E2" w14:textId="1C2BDE1D">
      <w:pPr>
        <w:pStyle w:val="Heading2"/>
      </w:pPr>
      <w:bookmarkStart w:name="_Toc535822182" w:id="64"/>
      <w:bookmarkStart w:name="_Toc212787815" w:id="65"/>
      <w:r>
        <w:t xml:space="preserve">Risk Assessments &amp; </w:t>
      </w:r>
      <w:r w:rsidR="003647F2">
        <w:t>Method</w:t>
      </w:r>
      <w:r>
        <w:t xml:space="preserve"> Statements</w:t>
      </w:r>
      <w:bookmarkEnd w:id="64"/>
      <w:bookmarkEnd w:id="65"/>
    </w:p>
    <w:p w:rsidRPr="000E49F8" w:rsidR="000E49F8" w:rsidP="084E7E66" w:rsidRDefault="1AD1392E" w14:paraId="693952E2" w14:textId="5B5982CC">
      <w:pPr>
        <w:pStyle w:val="BodyText"/>
        <w:ind w:left="90"/>
      </w:pPr>
      <w:r>
        <w:t>The principal contractor is responsible for ensuring that all works carried out within the boundary of the site</w:t>
      </w:r>
      <w:r w:rsidR="3417EF10">
        <w:t xml:space="preserve">, whether by their employees or sub-contractors </w:t>
      </w:r>
      <w:r>
        <w:t xml:space="preserve">are suitably </w:t>
      </w:r>
      <w:r w:rsidR="32046415">
        <w:t>assessed for risk and that method statements and risk assessments are provided to reduce or mitigate the risk to as low as reasonably practicable</w:t>
      </w:r>
      <w:r w:rsidR="4CB53906">
        <w:t xml:space="preserve">. </w:t>
      </w:r>
    </w:p>
    <w:p w:rsidRPr="000E49F8" w:rsidR="000E49F8" w:rsidP="084E7E66" w:rsidRDefault="000E49F8" w14:paraId="6268019B" w14:textId="0F0EF4BD">
      <w:pPr>
        <w:pStyle w:val="BodyText"/>
        <w:ind w:left="90"/>
      </w:pPr>
      <w:r>
        <w:t xml:space="preserve">Risk assessments and method statements must be provided by any personnel wishing to carry out work </w:t>
      </w:r>
      <w:r w:rsidR="2D68B134">
        <w:t xml:space="preserve">out </w:t>
      </w:r>
      <w:r>
        <w:t>with</w:t>
      </w:r>
      <w:r w:rsidR="2EE768BB">
        <w:t xml:space="preserve"> the site boundary but with</w:t>
      </w:r>
      <w:r>
        <w:t>in the facility or ORE Catapult site prior to work authorisations being issued</w:t>
      </w:r>
    </w:p>
    <w:p w:rsidRPr="000E49F8" w:rsidR="000E49F8" w:rsidP="005906CD" w:rsidRDefault="000E49F8" w14:paraId="4B127C63" w14:textId="622CB5C6">
      <w:pPr>
        <w:pStyle w:val="Heading2"/>
      </w:pPr>
      <w:bookmarkStart w:name="_Toc535822183" w:id="66"/>
      <w:bookmarkStart w:name="_Toc212787816" w:id="67"/>
      <w:r w:rsidRPr="000E49F8">
        <w:t>Competencies</w:t>
      </w:r>
      <w:bookmarkEnd w:id="66"/>
      <w:bookmarkEnd w:id="67"/>
    </w:p>
    <w:p w:rsidR="00995CD6" w:rsidP="084E7E66" w:rsidRDefault="000E49F8" w14:paraId="57C90921" w14:textId="66E9F2C8">
      <w:pPr>
        <w:pStyle w:val="BodyText"/>
      </w:pPr>
      <w:r>
        <w:t>All personnel wishing to carry out work within the ORE Catapult site must be able to provide evidence of competency to carry out that work, such as certificates for operating MEWP, Forklifts etc if required</w:t>
      </w:r>
      <w:r w:rsidR="00D22950">
        <w:t xml:space="preserve">. </w:t>
      </w:r>
      <w:r w:rsidR="004E5D2F">
        <w:t>Training records to be made available upon request.</w:t>
      </w:r>
      <w:r w:rsidR="00D22950">
        <w:t xml:space="preserve"> </w:t>
      </w:r>
    </w:p>
    <w:p w:rsidRPr="00995CD6" w:rsidR="00995CD6" w:rsidP="005906CD" w:rsidRDefault="00995CD6" w14:paraId="2675CD57" w14:textId="4ACA4A0B">
      <w:pPr>
        <w:pStyle w:val="Heading2"/>
      </w:pPr>
      <w:bookmarkStart w:name="_Toc535822184" w:id="68"/>
      <w:bookmarkStart w:name="_Toc212787817" w:id="69"/>
      <w:r>
        <w:t>Vis</w:t>
      </w:r>
      <w:r w:rsidR="00D22950">
        <w:t>i</w:t>
      </w:r>
      <w:r>
        <w:t>tors</w:t>
      </w:r>
      <w:bookmarkEnd w:id="68"/>
      <w:bookmarkEnd w:id="69"/>
    </w:p>
    <w:p w:rsidRPr="00D22950" w:rsidR="00DF5679" w:rsidP="084E7E66" w:rsidRDefault="00D22950" w14:paraId="7685BBA5" w14:textId="27975769" w14:noSpellErr="1">
      <w:pPr>
        <w:pStyle w:val="BodyText"/>
      </w:pPr>
      <w:r w:rsidR="00D22950">
        <w:rPr/>
        <w:t xml:space="preserve">Visitors to the facility, </w:t>
      </w:r>
      <w:r w:rsidR="003647F2">
        <w:rPr/>
        <w:t>i.e.</w:t>
      </w:r>
      <w:r w:rsidR="00D22950">
        <w:rPr/>
        <w:t xml:space="preserve"> </w:t>
      </w:r>
      <w:r w:rsidR="00405C5F">
        <w:rPr/>
        <w:t>someone visitin</w:t>
      </w:r>
      <w:r w:rsidR="00D22950">
        <w:rPr/>
        <w:t xml:space="preserve">g </w:t>
      </w:r>
      <w:r w:rsidR="00405C5F">
        <w:rPr/>
        <w:t>but not carrying out work</w:t>
      </w:r>
      <w:r w:rsidR="00D22950">
        <w:rPr/>
        <w:t xml:space="preserve"> </w:t>
      </w:r>
      <w:r w:rsidR="00405C5F">
        <w:rPr/>
        <w:t xml:space="preserve">must be </w:t>
      </w:r>
      <w:r w:rsidR="00405C5F">
        <w:rPr/>
        <w:t>accompanied</w:t>
      </w:r>
      <w:r w:rsidR="00405C5F">
        <w:rPr/>
        <w:t xml:space="preserve"> </w:t>
      </w:r>
      <w:r w:rsidR="4EC07BC0">
        <w:rPr/>
        <w:t>at all times.</w:t>
      </w:r>
    </w:p>
    <w:p w:rsidR="0008399D" w:rsidP="005906CD" w:rsidRDefault="007618CC" w14:paraId="04F19B09" w14:textId="418333A9">
      <w:pPr>
        <w:pStyle w:val="Heading2"/>
      </w:pPr>
      <w:bookmarkStart w:name="_Toc535822185" w:id="71"/>
      <w:bookmarkStart w:name="_Toc212787818" w:id="72"/>
      <w:r w:rsidRPr="00AE0F93">
        <w:t>Smoking</w:t>
      </w:r>
      <w:bookmarkEnd w:id="71"/>
      <w:bookmarkEnd w:id="72"/>
    </w:p>
    <w:p w:rsidRPr="00AE0F93" w:rsidR="007618CC" w:rsidP="084E7E66" w:rsidRDefault="007618CC" w14:paraId="528E9D8A" w14:noSpellErr="1" w14:textId="68D145A7">
      <w:pPr>
        <w:spacing w:before="120" w:after="240" w:line="260" w:lineRule="exact"/>
        <w:rPr>
          <w:color w:val="000000" w:themeColor="text1"/>
        </w:rPr>
      </w:pPr>
      <w:r w:rsidRPr="2FD672D7" w:rsidR="007618CC">
        <w:rPr>
          <w:color w:val="000000" w:themeColor="text1" w:themeTint="FF" w:themeShade="FF"/>
        </w:rPr>
        <w:t xml:space="preserve">The entire site </w:t>
      </w:r>
      <w:r w:rsidRPr="2FD672D7" w:rsidR="17A81D24">
        <w:rPr>
          <w:color w:val="000000" w:themeColor="text1" w:themeTint="FF" w:themeShade="FF"/>
        </w:rPr>
        <w:t>will be</w:t>
      </w:r>
      <w:r w:rsidRPr="2FD672D7" w:rsidR="007618CC">
        <w:rPr>
          <w:color w:val="000000" w:themeColor="text1" w:themeTint="FF" w:themeShade="FF"/>
        </w:rPr>
        <w:t xml:space="preserve"> a designated “No Smoking” site</w:t>
      </w:r>
      <w:r w:rsidRPr="2FD672D7" w:rsidR="007618CC">
        <w:rPr>
          <w:color w:val="000000" w:themeColor="text1" w:themeTint="FF" w:themeShade="FF"/>
        </w:rPr>
        <w:t xml:space="preserve">.  </w:t>
      </w:r>
      <w:r w:rsidRPr="2FD672D7" w:rsidR="4319736B">
        <w:rPr>
          <w:color w:val="000000" w:themeColor="text1" w:themeTint="FF" w:themeShade="FF"/>
        </w:rPr>
        <w:t>A s</w:t>
      </w:r>
      <w:r w:rsidRPr="2FD672D7" w:rsidR="007618CC">
        <w:rPr>
          <w:color w:val="000000" w:themeColor="text1" w:themeTint="FF" w:themeShade="FF"/>
        </w:rPr>
        <w:t xml:space="preserve">moking </w:t>
      </w:r>
      <w:r w:rsidRPr="2FD672D7" w:rsidR="00BD7681">
        <w:rPr>
          <w:color w:val="000000" w:themeColor="text1" w:themeTint="FF" w:themeShade="FF"/>
        </w:rPr>
        <w:t>point</w:t>
      </w:r>
      <w:r w:rsidRPr="2FD672D7" w:rsidR="007618CC">
        <w:rPr>
          <w:color w:val="000000" w:themeColor="text1" w:themeTint="FF" w:themeShade="FF"/>
        </w:rPr>
        <w:t xml:space="preserve"> </w:t>
      </w:r>
      <w:r w:rsidRPr="2FD672D7" w:rsidR="2B45BA7A">
        <w:rPr>
          <w:color w:val="000000" w:themeColor="text1" w:themeTint="FF" w:themeShade="FF"/>
        </w:rPr>
        <w:t>is</w:t>
      </w:r>
      <w:r w:rsidRPr="2FD672D7" w:rsidR="7464369E">
        <w:rPr>
          <w:color w:val="000000" w:themeColor="text1" w:themeTint="FF" w:themeShade="FF"/>
        </w:rPr>
        <w:t xml:space="preserve"> to b</w:t>
      </w:r>
      <w:r w:rsidRPr="2FD672D7" w:rsidR="007618CC">
        <w:rPr>
          <w:color w:val="000000" w:themeColor="text1" w:themeTint="FF" w:themeShade="FF"/>
        </w:rPr>
        <w:t xml:space="preserve">e erected </w:t>
      </w:r>
      <w:r w:rsidRPr="2FD672D7" w:rsidR="6A1A0412">
        <w:rPr>
          <w:color w:val="000000" w:themeColor="text1" w:themeTint="FF" w:themeShade="FF"/>
        </w:rPr>
        <w:t>within the site boundary and</w:t>
      </w:r>
      <w:r w:rsidRPr="2FD672D7" w:rsidR="007618CC">
        <w:rPr>
          <w:color w:val="000000" w:themeColor="text1" w:themeTint="FF" w:themeShade="FF"/>
        </w:rPr>
        <w:t xml:space="preserve"> may be used.  If an </w:t>
      </w:r>
      <w:r w:rsidRPr="2FD672D7" w:rsidR="007618CC">
        <w:rPr>
          <w:color w:val="000000" w:themeColor="text1" w:themeTint="FF" w:themeShade="FF"/>
        </w:rPr>
        <w:t>additional</w:t>
      </w:r>
      <w:r w:rsidRPr="2FD672D7" w:rsidR="007618CC">
        <w:rPr>
          <w:color w:val="000000" w:themeColor="text1" w:themeTint="FF" w:themeShade="FF"/>
        </w:rPr>
        <w:t xml:space="preserve"> temporary smoking point is </w:t>
      </w:r>
      <w:r w:rsidRPr="2FD672D7" w:rsidR="007618CC">
        <w:rPr>
          <w:color w:val="000000" w:themeColor="text1" w:themeTint="FF" w:themeShade="FF"/>
        </w:rPr>
        <w:t>required</w:t>
      </w:r>
      <w:r w:rsidRPr="2FD672D7" w:rsidR="007618CC">
        <w:rPr>
          <w:color w:val="000000" w:themeColor="text1" w:themeTint="FF" w:themeShade="FF"/>
        </w:rPr>
        <w:t>, this must be</w:t>
      </w:r>
      <w:r w:rsidRPr="2FD672D7" w:rsidR="04C7EA76">
        <w:rPr>
          <w:color w:val="000000" w:themeColor="text1" w:themeTint="FF" w:themeShade="FF"/>
        </w:rPr>
        <w:t xml:space="preserve"> agreed and</w:t>
      </w:r>
      <w:r w:rsidRPr="2FD672D7" w:rsidR="007618CC">
        <w:rPr>
          <w:color w:val="000000" w:themeColor="text1" w:themeTint="FF" w:themeShade="FF"/>
        </w:rPr>
        <w:t xml:space="preserve"> approved by Catapult.  </w:t>
      </w:r>
    </w:p>
    <w:p w:rsidRPr="00AE0F93" w:rsidR="00CA43FA" w:rsidP="005906CD" w:rsidRDefault="00CA43FA" w14:paraId="1A309273" w14:textId="77777777">
      <w:pPr>
        <w:pStyle w:val="Heading2"/>
      </w:pPr>
      <w:bookmarkStart w:name="_Toc535822186" w:id="73"/>
      <w:bookmarkStart w:name="_Toc212787819" w:id="74"/>
      <w:r w:rsidRPr="00AE0F93">
        <w:t>Emergency procedures and means of escape</w:t>
      </w:r>
      <w:bookmarkEnd w:id="73"/>
      <w:bookmarkEnd w:id="74"/>
    </w:p>
    <w:p w:rsidRPr="007F53E3" w:rsidR="00D54BD5" w:rsidP="084E7E66" w:rsidRDefault="00CA43FA" w14:paraId="7EE33BB8" w14:noSpellErr="1" w14:textId="1BFF91C7">
      <w:pPr>
        <w:spacing w:before="120" w:after="240" w:line="240" w:lineRule="exact"/>
        <w:rPr>
          <w:color w:val="000000" w:themeColor="text1"/>
        </w:rPr>
      </w:pPr>
      <w:r w:rsidRPr="2FD672D7" w:rsidR="00CA43FA">
        <w:rPr>
          <w:color w:val="000000" w:themeColor="text1" w:themeTint="FF" w:themeShade="FF"/>
        </w:rPr>
        <w:t xml:space="preserve">The Principal Contractor must comply with </w:t>
      </w:r>
      <w:r w:rsidRPr="2FD672D7" w:rsidR="03149EA0">
        <w:rPr>
          <w:color w:val="000000" w:themeColor="text1" w:themeTint="FF" w:themeShade="FF"/>
        </w:rPr>
        <w:t>any</w:t>
      </w:r>
      <w:r w:rsidRPr="2FD672D7" w:rsidR="00CA43FA">
        <w:rPr>
          <w:color w:val="000000" w:themeColor="text1" w:themeTint="FF" w:themeShade="FF"/>
        </w:rPr>
        <w:t xml:space="preserve"> existing site emergency plan</w:t>
      </w:r>
      <w:r w:rsidRPr="2FD672D7" w:rsidR="00CA43FA">
        <w:rPr>
          <w:color w:val="000000" w:themeColor="text1" w:themeTint="FF" w:themeShade="FF"/>
        </w:rPr>
        <w:t>.  Muster points for</w:t>
      </w:r>
      <w:r w:rsidRPr="2FD672D7" w:rsidR="00995CD6">
        <w:rPr>
          <w:color w:val="000000" w:themeColor="text1" w:themeTint="FF" w:themeShade="FF"/>
        </w:rPr>
        <w:t xml:space="preserve"> </w:t>
      </w:r>
      <w:r w:rsidRPr="2FD672D7" w:rsidR="00CA43FA">
        <w:rPr>
          <w:color w:val="000000" w:themeColor="text1" w:themeTint="FF" w:themeShade="FF"/>
        </w:rPr>
        <w:t xml:space="preserve">construction </w:t>
      </w:r>
      <w:r w:rsidRPr="2FD672D7" w:rsidR="00995CD6">
        <w:rPr>
          <w:color w:val="000000" w:themeColor="text1" w:themeTint="FF" w:themeShade="FF"/>
        </w:rPr>
        <w:t>works</w:t>
      </w:r>
      <w:r w:rsidRPr="2FD672D7" w:rsidR="00CA43FA">
        <w:rPr>
          <w:color w:val="000000" w:themeColor="text1" w:themeTint="FF" w:themeShade="FF"/>
        </w:rPr>
        <w:t xml:space="preserve"> are to be agreed with Catapult.  </w:t>
      </w:r>
    </w:p>
    <w:p w:rsidR="00995CD6" w:rsidP="005906CD" w:rsidRDefault="00995CD6" w14:paraId="7592FC99" w14:textId="59C53DDD">
      <w:pPr>
        <w:pStyle w:val="Heading2"/>
      </w:pPr>
      <w:bookmarkStart w:name="_Toc535822187" w:id="75"/>
      <w:bookmarkStart w:name="_Toc212787820" w:id="76"/>
      <w:r>
        <w:t>Personal Protective Equipment (PPE)</w:t>
      </w:r>
      <w:bookmarkEnd w:id="75"/>
      <w:bookmarkEnd w:id="76"/>
    </w:p>
    <w:p w:rsidR="00F82046" w:rsidP="084E7E66" w:rsidRDefault="6F7BE0CB" w14:paraId="7BC2486F" w14:textId="2E4CD5A7">
      <w:pPr>
        <w:pStyle w:val="BodyText"/>
      </w:pPr>
      <w:r>
        <w:t xml:space="preserve">Site rules must be strictly enforced by the Principal Contractor with regards to the wearing of Personal </w:t>
      </w:r>
      <w:r w:rsidR="2C135EFD">
        <w:t xml:space="preserve">Protective Equipment (PPE.) all persons on site must meet the minimum requirements </w:t>
      </w:r>
      <w:r w:rsidR="036CFD55">
        <w:t>for personal protective equipment immediately upon entering the site.</w:t>
      </w:r>
    </w:p>
    <w:p w:rsidR="00F82046" w:rsidP="084E7E66" w:rsidRDefault="00995CD6" w14:paraId="7C713DBD" w14:textId="0CA4F1F7">
      <w:pPr>
        <w:pStyle w:val="BodyText"/>
      </w:pPr>
      <w:r>
        <w:t xml:space="preserve">PPE must be worn in designated areas within </w:t>
      </w:r>
      <w:r w:rsidR="600EBA72">
        <w:t>Catapult;</w:t>
      </w:r>
      <w:r w:rsidR="162A97D0">
        <w:t xml:space="preserve"> full</w:t>
      </w:r>
      <w:r w:rsidR="07874EAC">
        <w:t xml:space="preserve"> PPE </w:t>
      </w:r>
      <w:r w:rsidR="6580349C">
        <w:t xml:space="preserve">is mandatory when entering the yard or test workshops at </w:t>
      </w:r>
      <w:r w:rsidR="40F9CDAF">
        <w:t>FLOWIC. The</w:t>
      </w:r>
      <w:r w:rsidR="000E49F8">
        <w:t xml:space="preserve"> office</w:t>
      </w:r>
      <w:r w:rsidR="00F82046">
        <w:t>, welfare</w:t>
      </w:r>
      <w:r w:rsidR="3608E569">
        <w:t xml:space="preserve"> areas</w:t>
      </w:r>
      <w:r w:rsidR="005F4950">
        <w:t xml:space="preserve">, </w:t>
      </w:r>
      <w:r w:rsidR="58C69B51">
        <w:t>and</w:t>
      </w:r>
      <w:r w:rsidR="00F82A57">
        <w:t xml:space="preserve"> </w:t>
      </w:r>
      <w:r w:rsidR="150EA7AC">
        <w:t>carparks are</w:t>
      </w:r>
      <w:r w:rsidR="00F82A57">
        <w:t xml:space="preserve"> designated “PPE Free” zones.  </w:t>
      </w:r>
      <w:r w:rsidR="00F82046">
        <w:t xml:space="preserve">  </w:t>
      </w:r>
    </w:p>
    <w:p w:rsidR="000E49F8" w:rsidP="084E7E66" w:rsidRDefault="00F82046" w14:paraId="73DE4B72" w14:noSpellErr="1" w14:textId="48A419CD">
      <w:pPr>
        <w:pStyle w:val="BodyText"/>
      </w:pPr>
      <w:r w:rsidR="00F82046">
        <w:rPr/>
        <w:t xml:space="preserve">In all test halls, engineering spaces, </w:t>
      </w:r>
      <w:r w:rsidR="00F82A57">
        <w:rPr/>
        <w:t xml:space="preserve">workshops, external </w:t>
      </w:r>
      <w:r w:rsidR="337DA744">
        <w:rPr/>
        <w:t>yard</w:t>
      </w:r>
      <w:r w:rsidR="00F82A57">
        <w:rPr/>
        <w:t xml:space="preserve"> areas </w:t>
      </w:r>
      <w:r w:rsidR="00F82046">
        <w:rPr/>
        <w:t>PPE must be worn</w:t>
      </w:r>
      <w:r w:rsidR="00F82046">
        <w:rPr/>
        <w:t xml:space="preserve">.  </w:t>
      </w:r>
      <w:r w:rsidR="00F82046">
        <w:rPr/>
        <w:t xml:space="preserve">This </w:t>
      </w:r>
      <w:r w:rsidR="00F82046">
        <w:rPr/>
        <w:t>comprises</w:t>
      </w:r>
      <w:r w:rsidR="00F82046">
        <w:rPr/>
        <w:t xml:space="preserve"> h</w:t>
      </w:r>
      <w:r w:rsidR="000E49F8">
        <w:rPr/>
        <w:t xml:space="preserve">ard hat, hi vis </w:t>
      </w:r>
      <w:r w:rsidR="00F82046">
        <w:rPr/>
        <w:t xml:space="preserve">clothing, </w:t>
      </w:r>
      <w:r w:rsidR="000E49F8">
        <w:rPr/>
        <w:t xml:space="preserve">safety </w:t>
      </w:r>
      <w:r w:rsidR="000E49F8">
        <w:rPr/>
        <w:t>shoes</w:t>
      </w:r>
      <w:r w:rsidR="000E49F8">
        <w:rPr/>
        <w:t xml:space="preserve"> </w:t>
      </w:r>
      <w:r w:rsidR="00F82046">
        <w:rPr/>
        <w:t>and eye protection</w:t>
      </w:r>
      <w:r w:rsidR="13EA1E10">
        <w:rPr/>
        <w:t xml:space="preserve"> and where work is being carried out suitable gloves for the task</w:t>
      </w:r>
      <w:r w:rsidR="00F82046">
        <w:rPr/>
        <w:t xml:space="preserve">.  </w:t>
      </w:r>
      <w:r w:rsidR="00F82A57">
        <w:rPr/>
        <w:t xml:space="preserve">  </w:t>
      </w:r>
    </w:p>
    <w:p w:rsidRPr="000E49F8" w:rsidR="000E49F8" w:rsidP="084E7E66" w:rsidRDefault="000E49F8" w14:paraId="7634AE3A" w14:textId="54524999">
      <w:pPr>
        <w:pStyle w:val="BodyText"/>
      </w:pPr>
      <w:r>
        <w:t xml:space="preserve"> Additional PPE may be a requirement as identified in a particular method statement or process. </w:t>
      </w:r>
    </w:p>
    <w:p w:rsidR="0008399D" w:rsidP="005906CD" w:rsidRDefault="0008399D" w14:paraId="1E6B85BE" w14:textId="4D92A1AC">
      <w:pPr>
        <w:pStyle w:val="Heading2"/>
      </w:pPr>
      <w:bookmarkStart w:name="_Toc504396149" w:id="77"/>
      <w:bookmarkStart w:name="_Toc535822188" w:id="78"/>
      <w:bookmarkStart w:name="_Toc212787821" w:id="79"/>
      <w:r w:rsidRPr="0008399D">
        <w:t>Accident and Incident Reporting</w:t>
      </w:r>
      <w:bookmarkEnd w:id="77"/>
      <w:bookmarkEnd w:id="78"/>
      <w:bookmarkEnd w:id="79"/>
    </w:p>
    <w:p w:rsidR="00CA43FA" w:rsidP="084E7E66" w:rsidRDefault="00CA43FA" w14:paraId="351913ED" w14:textId="0AE2F424">
      <w:pPr>
        <w:spacing w:after="240" w:line="240" w:lineRule="exact"/>
        <w:rPr>
          <w:color w:val="000000" w:themeColor="text1"/>
        </w:rPr>
      </w:pPr>
      <w:r w:rsidRPr="084E7E66">
        <w:rPr>
          <w:color w:val="000000" w:themeColor="text1"/>
        </w:rPr>
        <w:t xml:space="preserve">The Principal Contractor will be responsible for ensuring that all events are </w:t>
      </w:r>
      <w:r w:rsidRPr="084E7E66" w:rsidR="1D1E734E">
        <w:rPr>
          <w:color w:val="000000" w:themeColor="text1"/>
        </w:rPr>
        <w:t xml:space="preserve">recorded and subsequently </w:t>
      </w:r>
      <w:r w:rsidRPr="084E7E66">
        <w:rPr>
          <w:color w:val="000000" w:themeColor="text1"/>
        </w:rPr>
        <w:t>reported to ORE Catapult</w:t>
      </w:r>
      <w:r w:rsidRPr="084E7E66" w:rsidR="705CD3CE">
        <w:rPr>
          <w:color w:val="000000" w:themeColor="text1"/>
        </w:rPr>
        <w:t xml:space="preserve"> within 24 hours</w:t>
      </w:r>
      <w:r w:rsidRPr="084E7E66">
        <w:rPr>
          <w:color w:val="000000" w:themeColor="text1"/>
        </w:rPr>
        <w:t xml:space="preserve">.  Details of root cause and subsequent corrective and preventative measures are also to be provided.  </w:t>
      </w:r>
    </w:p>
    <w:p w:rsidR="00CA43FA" w:rsidP="084E7E66" w:rsidRDefault="00CA43FA" w14:paraId="1E1E2FBC" w14:textId="3A9522F6">
      <w:pPr>
        <w:spacing w:after="240" w:line="240" w:lineRule="exact"/>
        <w:rPr>
          <w:color w:val="000000" w:themeColor="text1"/>
        </w:rPr>
      </w:pPr>
      <w:r w:rsidRPr="084E7E66">
        <w:rPr>
          <w:color w:val="000000" w:themeColor="text1"/>
        </w:rPr>
        <w:t xml:space="preserve">This is in addition to their own corporate and legal requirements.    </w:t>
      </w:r>
    </w:p>
    <w:p w:rsidRPr="003F5DCD" w:rsidR="00CA43FA" w:rsidP="005906CD" w:rsidRDefault="00CA43FA" w14:paraId="634260BC" w14:textId="449D3ED7">
      <w:pPr>
        <w:pStyle w:val="Heading2"/>
      </w:pPr>
      <w:bookmarkStart w:name="_Toc535822189" w:id="80"/>
      <w:bookmarkStart w:name="_Toc212787822" w:id="81"/>
      <w:r w:rsidRPr="003F5DCD">
        <w:t>Ground conditions, underground structures and/ or watercourses</w:t>
      </w:r>
      <w:bookmarkEnd w:id="80"/>
      <w:bookmarkEnd w:id="81"/>
    </w:p>
    <w:p w:rsidR="00CA43FA" w:rsidP="2FD672D7" w:rsidRDefault="00CA43FA" w14:paraId="2A5E6C92" w14:noSpellErr="1" w14:textId="08471109">
      <w:pPr>
        <w:spacing w:before="120" w:after="240" w:line="260" w:lineRule="exact"/>
        <w:ind/>
        <w:rPr>
          <w:color w:val="000000" w:themeColor="text1"/>
        </w:rPr>
      </w:pPr>
      <w:r w:rsidRPr="2FD672D7" w:rsidR="00CA43FA">
        <w:rPr>
          <w:color w:val="000000" w:themeColor="text1" w:themeTint="FF" w:themeShade="FF"/>
        </w:rPr>
        <w:t xml:space="preserve">Concrete structures from </w:t>
      </w:r>
      <w:r w:rsidRPr="2FD672D7" w:rsidR="00CA43FA">
        <w:rPr>
          <w:color w:val="000000" w:themeColor="text1" w:themeTint="FF" w:themeShade="FF"/>
        </w:rPr>
        <w:t>previous</w:t>
      </w:r>
      <w:r w:rsidRPr="2FD672D7" w:rsidR="00CA43FA">
        <w:rPr>
          <w:color w:val="000000" w:themeColor="text1" w:themeTint="FF" w:themeShade="FF"/>
        </w:rPr>
        <w:t xml:space="preserve"> site use may be </w:t>
      </w:r>
      <w:r w:rsidRPr="2FD672D7" w:rsidR="00CA43FA">
        <w:rPr>
          <w:color w:val="000000" w:themeColor="text1" w:themeTint="FF" w:themeShade="FF"/>
        </w:rPr>
        <w:t>encountered</w:t>
      </w:r>
      <w:r w:rsidRPr="2FD672D7" w:rsidR="00CA43FA">
        <w:rPr>
          <w:color w:val="000000" w:themeColor="text1" w:themeTint="FF" w:themeShade="FF"/>
        </w:rPr>
        <w:t xml:space="preserve"> when excavating</w:t>
      </w:r>
      <w:r w:rsidRPr="2FD672D7" w:rsidR="00CA43FA">
        <w:rPr>
          <w:color w:val="000000" w:themeColor="text1" w:themeTint="FF" w:themeShade="FF"/>
        </w:rPr>
        <w:t xml:space="preserve">.  </w:t>
      </w:r>
      <w:r w:rsidRPr="2FD672D7" w:rsidR="00CA43FA">
        <w:rPr>
          <w:color w:val="000000" w:themeColor="text1" w:themeTint="FF" w:themeShade="FF"/>
        </w:rPr>
        <w:t xml:space="preserve"> </w:t>
      </w:r>
    </w:p>
    <w:p w:rsidRPr="00647887" w:rsidR="00CA43FA" w:rsidP="2FD672D7" w:rsidRDefault="00CA43FA" w14:paraId="5ACD0005" w14:textId="77777777" w14:noSpellErr="1">
      <w:pPr>
        <w:pStyle w:val="Heading2"/>
      </w:pPr>
      <w:bookmarkStart w:name="_Toc535822190" w:id="82"/>
      <w:bookmarkStart w:name="_Toc212787823" w:id="83"/>
      <w:r w:rsidR="00CA43FA">
        <w:rPr/>
        <w:t>Health risks arising from Client Activitie</w:t>
      </w:r>
      <w:r w:rsidR="00CA43FA">
        <w:rPr/>
        <w:t>s</w:t>
      </w:r>
      <w:bookmarkEnd w:id="82"/>
      <w:bookmarkEnd w:id="83"/>
    </w:p>
    <w:p w:rsidRPr="00D23ACA" w:rsidR="00D23ACA" w:rsidP="084E7E66" w:rsidRDefault="00D23ACA" w14:paraId="6C9B0B0B" w14:textId="5AED6B9C">
      <w:pPr>
        <w:spacing w:before="120" w:after="240" w:line="240" w:lineRule="exact"/>
        <w:rPr>
          <w:b/>
          <w:bCs/>
          <w:i/>
          <w:iCs/>
          <w:color w:val="000000" w:themeColor="text1"/>
        </w:rPr>
      </w:pPr>
      <w:r w:rsidRPr="084E7E66">
        <w:rPr>
          <w:b/>
          <w:bCs/>
          <w:i/>
          <w:iCs/>
          <w:color w:val="000000" w:themeColor="text1"/>
        </w:rPr>
        <w:t>Noise &amp; Vibration</w:t>
      </w:r>
    </w:p>
    <w:p w:rsidR="00CA43FA" w:rsidP="084E7E66" w:rsidRDefault="00CA43FA" w14:paraId="0586B71B" w14:noSpellErr="1" w14:textId="4C79B2CB">
      <w:pPr>
        <w:spacing w:before="120" w:after="240" w:line="240" w:lineRule="exact"/>
        <w:rPr>
          <w:color w:val="000000" w:themeColor="text1"/>
        </w:rPr>
      </w:pPr>
      <w:r w:rsidRPr="2FD672D7" w:rsidR="4B13A935">
        <w:rPr>
          <w:color w:val="000000" w:themeColor="text1" w:themeTint="FF" w:themeShade="FF"/>
        </w:rPr>
        <w:t xml:space="preserve">Noise considered to be a nuisance must be kept to a minimum when working </w:t>
      </w:r>
      <w:r w:rsidRPr="2FD672D7" w:rsidR="4B13A935">
        <w:rPr>
          <w:color w:val="000000" w:themeColor="text1" w:themeTint="FF" w:themeShade="FF"/>
        </w:rPr>
        <w:t>adjacent to</w:t>
      </w:r>
      <w:r w:rsidRPr="2FD672D7" w:rsidR="4B13A935">
        <w:rPr>
          <w:color w:val="000000" w:themeColor="text1" w:themeTint="FF" w:themeShade="FF"/>
        </w:rPr>
        <w:t xml:space="preserve"> neighbouring properties. Where thi</w:t>
      </w:r>
      <w:r w:rsidRPr="2FD672D7" w:rsidR="5D01DBA8">
        <w:rPr>
          <w:color w:val="000000" w:themeColor="text1" w:themeTint="FF" w:themeShade="FF"/>
        </w:rPr>
        <w:t xml:space="preserve">s is unavoidable </w:t>
      </w:r>
      <w:r w:rsidRPr="2FD672D7" w:rsidR="6C8B1398">
        <w:rPr>
          <w:color w:val="000000" w:themeColor="text1" w:themeTint="FF" w:themeShade="FF"/>
        </w:rPr>
        <w:t xml:space="preserve">information on the duration of the noise nuisance must be recorded and where </w:t>
      </w:r>
      <w:r w:rsidRPr="2FD672D7" w:rsidR="6C8B1398">
        <w:rPr>
          <w:color w:val="000000" w:themeColor="text1" w:themeTint="FF" w:themeShade="FF"/>
        </w:rPr>
        <w:t xml:space="preserve">appropriate </w:t>
      </w:r>
      <w:r w:rsidRPr="2FD672D7" w:rsidR="47C9AEDF">
        <w:rPr>
          <w:color w:val="000000" w:themeColor="text1" w:themeTint="FF" w:themeShade="FF"/>
        </w:rPr>
        <w:t>communicated</w:t>
      </w:r>
      <w:r w:rsidRPr="2FD672D7" w:rsidR="47C9AEDF">
        <w:rPr>
          <w:color w:val="000000" w:themeColor="text1" w:themeTint="FF" w:themeShade="FF"/>
        </w:rPr>
        <w:t xml:space="preserve"> to those likely to be affected. No excessive noise activities are to be </w:t>
      </w:r>
      <w:r w:rsidRPr="2FD672D7" w:rsidR="47C9AEDF">
        <w:rPr>
          <w:color w:val="000000" w:themeColor="text1" w:themeTint="FF" w:themeShade="FF"/>
        </w:rPr>
        <w:t>permitted</w:t>
      </w:r>
      <w:r w:rsidRPr="2FD672D7" w:rsidR="47C9AEDF">
        <w:rPr>
          <w:color w:val="000000" w:themeColor="text1" w:themeTint="FF" w:themeShade="FF"/>
        </w:rPr>
        <w:t xml:space="preserve"> during the hours </w:t>
      </w:r>
      <w:r w:rsidRPr="2FD672D7" w:rsidR="47C9AEDF">
        <w:rPr>
          <w:color w:val="000000" w:themeColor="text1" w:themeTint="FF" w:themeShade="FF"/>
        </w:rPr>
        <w:t>designated</w:t>
      </w:r>
      <w:r w:rsidRPr="2FD672D7" w:rsidR="47C9AEDF">
        <w:rPr>
          <w:color w:val="000000" w:themeColor="text1" w:themeTint="FF" w:themeShade="FF"/>
        </w:rPr>
        <w:t xml:space="preserve"> </w:t>
      </w:r>
      <w:r w:rsidRPr="2FD672D7" w:rsidR="36B48E22">
        <w:rPr>
          <w:color w:val="000000" w:themeColor="text1" w:themeTint="FF" w:themeShade="FF"/>
        </w:rPr>
        <w:t>as noise free periods 22:30-07|:00 hrs.</w:t>
      </w:r>
    </w:p>
    <w:p w:rsidRPr="00D23ACA" w:rsidR="0077507B" w:rsidP="084E7E66" w:rsidRDefault="00A414C6" w14:paraId="407D64E0" w14:textId="6310BE65">
      <w:pPr>
        <w:spacing w:before="120" w:after="240" w:line="240" w:lineRule="exact"/>
        <w:rPr>
          <w:b/>
          <w:bCs/>
          <w:i/>
          <w:iCs/>
          <w:color w:val="000000" w:themeColor="text1"/>
        </w:rPr>
      </w:pPr>
      <w:r w:rsidRPr="084E7E66">
        <w:rPr>
          <w:b/>
          <w:bCs/>
          <w:i/>
          <w:iCs/>
          <w:color w:val="000000" w:themeColor="text1"/>
        </w:rPr>
        <w:t>Legionella</w:t>
      </w:r>
    </w:p>
    <w:p w:rsidR="79AA6275" w:rsidP="2FD672D7" w:rsidRDefault="79AA6275" w14:noSpellErr="1" w14:paraId="01B0CCA9" w14:textId="55397F9C">
      <w:pPr>
        <w:spacing w:before="120" w:after="240" w:line="240" w:lineRule="exact"/>
        <w:rPr>
          <w:color w:val="000000" w:themeColor="text1" w:themeTint="FF" w:themeShade="FF"/>
        </w:rPr>
      </w:pPr>
      <w:r w:rsidRPr="2FD672D7" w:rsidR="79AA6275">
        <w:rPr>
          <w:color w:val="000000" w:themeColor="text1" w:themeTint="FF" w:themeShade="FF"/>
        </w:rPr>
        <w:t xml:space="preserve">Any water stored within holding tanks is to be tested regularly for </w:t>
      </w:r>
      <w:r w:rsidRPr="2FD672D7" w:rsidR="7284C626">
        <w:rPr>
          <w:color w:val="000000" w:themeColor="text1" w:themeTint="FF" w:themeShade="FF"/>
        </w:rPr>
        <w:t xml:space="preserve">the presence of Legionella bacteria. </w:t>
      </w:r>
      <w:r w:rsidRPr="2FD672D7" w:rsidR="247858CD">
        <w:rPr>
          <w:color w:val="000000" w:themeColor="text1" w:themeTint="FF" w:themeShade="FF"/>
        </w:rPr>
        <w:t>Records of the testing are to be held in the site office and provided to the catapult project manager.</w:t>
      </w:r>
    </w:p>
    <w:p w:rsidRPr="00D23ACA" w:rsidR="00A414C6" w:rsidP="2FD672D7" w:rsidRDefault="00D23ACA" w14:paraId="1247631D" w14:noSpellErr="1" w14:textId="2A72FA24">
      <w:pPr>
        <w:spacing w:before="120" w:after="240" w:line="240" w:lineRule="exact"/>
        <w:rPr>
          <w:b w:val="1"/>
          <w:bCs w:val="1"/>
          <w:i w:val="1"/>
          <w:iCs w:val="1"/>
          <w:color w:val="000000" w:themeColor="text1"/>
        </w:rPr>
      </w:pPr>
      <w:r w:rsidRPr="2FD672D7" w:rsidR="00D23ACA">
        <w:rPr>
          <w:b w:val="1"/>
          <w:bCs w:val="1"/>
          <w:i w:val="1"/>
          <w:iCs w:val="1"/>
          <w:color w:val="000000" w:themeColor="text1" w:themeTint="FF" w:themeShade="FF"/>
        </w:rPr>
        <w:t>Weil’s D</w:t>
      </w:r>
      <w:r w:rsidRPr="2FD672D7" w:rsidR="00A414C6">
        <w:rPr>
          <w:b w:val="1"/>
          <w:bCs w:val="1"/>
          <w:i w:val="1"/>
          <w:iCs w:val="1"/>
          <w:color w:val="000000" w:themeColor="text1" w:themeTint="FF" w:themeShade="FF"/>
        </w:rPr>
        <w:t>isease</w:t>
      </w:r>
    </w:p>
    <w:p w:rsidR="00EB20C1" w:rsidP="2FD672D7" w:rsidRDefault="00EB20C1" w14:noSpellErr="1" w14:paraId="034362B5" w14:textId="301858E4">
      <w:pPr>
        <w:pStyle w:val="Normal"/>
        <w:suppressLineNumbers w:val="0"/>
        <w:bidi w:val="0"/>
        <w:spacing w:before="120" w:beforeAutospacing="off" w:after="240" w:afterAutospacing="off" w:line="240" w:lineRule="exact"/>
        <w:ind w:left="0" w:right="0"/>
        <w:jc w:val="left"/>
        <w:rPr>
          <w:color w:val="000000" w:themeColor="text1" w:themeTint="FF" w:themeShade="FF"/>
        </w:rPr>
      </w:pPr>
      <w:r w:rsidRPr="2FD672D7" w:rsidR="00EB20C1">
        <w:rPr>
          <w:color w:val="000000" w:themeColor="text1" w:themeTint="FF" w:themeShade="FF"/>
        </w:rPr>
        <w:t xml:space="preserve"> </w:t>
      </w:r>
      <w:r w:rsidRPr="2FD672D7" w:rsidR="2F77BEE9">
        <w:rPr>
          <w:color w:val="000000" w:themeColor="text1" w:themeTint="FF" w:themeShade="FF"/>
        </w:rPr>
        <w:t xml:space="preserve">The principal contractor is to be aware of the potential for </w:t>
      </w:r>
      <w:r w:rsidRPr="2FD672D7" w:rsidR="2F77BEE9">
        <w:rPr>
          <w:color w:val="000000" w:themeColor="text1" w:themeTint="FF" w:themeShade="FF"/>
        </w:rPr>
        <w:t>Weils</w:t>
      </w:r>
      <w:r w:rsidRPr="2FD672D7" w:rsidR="2F77BEE9">
        <w:rPr>
          <w:color w:val="000000" w:themeColor="text1" w:themeTint="FF" w:themeShade="FF"/>
        </w:rPr>
        <w:t xml:space="preserve"> Disease otherwise known as </w:t>
      </w:r>
      <w:r w:rsidRPr="2FD672D7" w:rsidR="2F77BEE9">
        <w:rPr>
          <w:color w:val="000000" w:themeColor="text1" w:themeTint="FF" w:themeShade="FF"/>
        </w:rPr>
        <w:t xml:space="preserve">Leptospirosis </w:t>
      </w:r>
      <w:r w:rsidRPr="2FD672D7" w:rsidR="00EB20C1">
        <w:rPr>
          <w:color w:val="000000" w:themeColor="text1" w:themeTint="FF" w:themeShade="FF"/>
        </w:rPr>
        <w:t xml:space="preserve"> </w:t>
      </w:r>
      <w:r w:rsidRPr="2FD672D7" w:rsidR="644BF449">
        <w:rPr>
          <w:color w:val="000000" w:themeColor="text1" w:themeTint="FF" w:themeShade="FF"/>
        </w:rPr>
        <w:t>to</w:t>
      </w:r>
      <w:r w:rsidRPr="2FD672D7" w:rsidR="644BF449">
        <w:rPr>
          <w:color w:val="000000" w:themeColor="text1" w:themeTint="FF" w:themeShade="FF"/>
        </w:rPr>
        <w:t xml:space="preserve"> be present in the soil or standing water. To ensure that this is adequately managed the principal contractor will ensure that where required animal traps and bai</w:t>
      </w:r>
      <w:r w:rsidRPr="2FD672D7" w:rsidR="4024B5B0">
        <w:rPr>
          <w:color w:val="000000" w:themeColor="text1" w:themeTint="FF" w:themeShade="FF"/>
        </w:rPr>
        <w:t xml:space="preserve">t boxes are installed and </w:t>
      </w:r>
      <w:r w:rsidRPr="2FD672D7" w:rsidR="4024B5B0">
        <w:rPr>
          <w:color w:val="000000" w:themeColor="text1" w:themeTint="FF" w:themeShade="FF"/>
        </w:rPr>
        <w:t>maintained</w:t>
      </w:r>
      <w:r w:rsidRPr="2FD672D7" w:rsidR="4024B5B0">
        <w:rPr>
          <w:color w:val="000000" w:themeColor="text1" w:themeTint="FF" w:themeShade="FF"/>
        </w:rPr>
        <w:t xml:space="preserve"> to prevent rodent infestation of the</w:t>
      </w:r>
      <w:r w:rsidRPr="2FD672D7" w:rsidR="6939A975">
        <w:rPr>
          <w:color w:val="000000" w:themeColor="text1" w:themeTint="FF" w:themeShade="FF"/>
        </w:rPr>
        <w:t xml:space="preserve"> site and that all food waste is removed from the site at regular intervals to avoid at</w:t>
      </w:r>
      <w:r w:rsidRPr="2FD672D7" w:rsidR="299E3883">
        <w:rPr>
          <w:color w:val="000000" w:themeColor="text1" w:themeTint="FF" w:themeShade="FF"/>
        </w:rPr>
        <w:t>tracting such pests.</w:t>
      </w:r>
    </w:p>
    <w:p w:rsidRPr="00D23ACA" w:rsidR="00A414C6" w:rsidP="084E7E66" w:rsidRDefault="00D23ACA" w14:paraId="39F122C8" w14:textId="2A0799F5">
      <w:pPr>
        <w:spacing w:before="120" w:after="240" w:line="240" w:lineRule="exact"/>
        <w:rPr>
          <w:b/>
          <w:bCs/>
          <w:i/>
          <w:iCs/>
          <w:color w:val="000000" w:themeColor="text1"/>
        </w:rPr>
      </w:pPr>
      <w:r w:rsidRPr="084E7E66">
        <w:rPr>
          <w:b/>
          <w:bCs/>
          <w:i/>
          <w:iCs/>
          <w:color w:val="000000" w:themeColor="text1"/>
        </w:rPr>
        <w:t>Psittacosis</w:t>
      </w:r>
    </w:p>
    <w:p w:rsidRPr="00647887" w:rsidR="00A414C6" w:rsidP="2FD672D7" w:rsidRDefault="00D23ACA" w14:paraId="45CA618E" w14:noSpellErr="1" w14:textId="64308FD9">
      <w:pPr>
        <w:spacing w:before="120" w:after="240" w:line="240" w:lineRule="exact"/>
        <w:ind w:left="0"/>
        <w:rPr>
          <w:color w:val="000000" w:themeColor="text1"/>
        </w:rPr>
      </w:pPr>
      <w:r w:rsidRPr="2FD672D7" w:rsidR="51CBE3AA">
        <w:rPr>
          <w:color w:val="000000" w:themeColor="text1" w:themeTint="FF" w:themeShade="FF"/>
        </w:rPr>
        <w:t>Where applicable the management of wild birds such as pigeons is to be controlled to prevent the likelihood of worke</w:t>
      </w:r>
      <w:r w:rsidRPr="2FD672D7" w:rsidR="221867B6">
        <w:rPr>
          <w:color w:val="000000" w:themeColor="text1" w:themeTint="FF" w:themeShade="FF"/>
        </w:rPr>
        <w:t>rs and sub-contractors contracting Psittacosis. Area heavily contaminated with bird faeces is to be clean</w:t>
      </w:r>
      <w:r w:rsidRPr="2FD672D7" w:rsidR="46C66AF0">
        <w:rPr>
          <w:color w:val="000000" w:themeColor="text1" w:themeTint="FF" w:themeShade="FF"/>
        </w:rPr>
        <w:t>ed on a regular basis to prevent a buildup of detritus that could</w:t>
      </w:r>
      <w:r w:rsidRPr="2FD672D7" w:rsidR="00D23ACA">
        <w:rPr>
          <w:color w:val="000000" w:themeColor="text1" w:themeTint="FF" w:themeShade="FF"/>
        </w:rPr>
        <w:t xml:space="preserve"> </w:t>
      </w:r>
      <w:r w:rsidRPr="2FD672D7" w:rsidR="1690AB0C">
        <w:rPr>
          <w:color w:val="000000" w:themeColor="text1" w:themeTint="FF" w:themeShade="FF"/>
        </w:rPr>
        <w:t xml:space="preserve">contaminate plant, </w:t>
      </w:r>
      <w:r w:rsidRPr="2FD672D7" w:rsidR="1690AB0C">
        <w:rPr>
          <w:color w:val="000000" w:themeColor="text1" w:themeTint="FF" w:themeShade="FF"/>
        </w:rPr>
        <w:t>materials</w:t>
      </w:r>
      <w:r w:rsidRPr="2FD672D7" w:rsidR="1690AB0C">
        <w:rPr>
          <w:color w:val="000000" w:themeColor="text1" w:themeTint="FF" w:themeShade="FF"/>
        </w:rPr>
        <w:t xml:space="preserve"> or PPE with Psittacosis.</w:t>
      </w:r>
    </w:p>
    <w:p w:rsidR="007939BA" w:rsidP="005906CD" w:rsidRDefault="007E5259" w14:paraId="4699B5C1" w14:textId="20B4B647">
      <w:pPr>
        <w:pStyle w:val="Heading2"/>
      </w:pPr>
      <w:bookmarkStart w:name="_Toc498609877" w:id="85"/>
      <w:bookmarkStart w:name="_Toc504396125" w:id="86"/>
      <w:bookmarkStart w:name="_Toc535822191" w:id="87"/>
      <w:bookmarkStart w:name="_Toc212787824" w:id="88"/>
      <w:r>
        <w:t xml:space="preserve">Ongoing </w:t>
      </w:r>
      <w:r w:rsidR="007939BA">
        <w:t>Catapult Activities</w:t>
      </w:r>
      <w:bookmarkEnd w:id="85"/>
      <w:bookmarkEnd w:id="86"/>
      <w:bookmarkEnd w:id="87"/>
      <w:bookmarkEnd w:id="88"/>
    </w:p>
    <w:p w:rsidRPr="00D03E90" w:rsidR="007939BA" w:rsidP="084E7E66" w:rsidRDefault="0A434ED8" w14:paraId="11DE96EA" w14:textId="0E1D7046">
      <w:pPr>
        <w:pStyle w:val="BodyText"/>
        <w:spacing w:after="120" w:line="240" w:lineRule="exact"/>
      </w:pPr>
      <w:r>
        <w:t>There are no planned Catapult activities next to the worksite.</w:t>
      </w:r>
    </w:p>
    <w:p w:rsidRPr="0032338D" w:rsidR="007939BA" w:rsidP="55AAFCDB" w:rsidRDefault="007939BA" w14:paraId="2D3C570D" w14:textId="7C20150D">
      <w:pPr>
        <w:pStyle w:val="BodyText"/>
        <w:ind w:left="1287"/>
      </w:pPr>
    </w:p>
    <w:p w:rsidRPr="0032338D" w:rsidR="00353FCF" w:rsidRDefault="00353FCF" w14:paraId="210DA395" w14:textId="77777777">
      <w:pPr>
        <w:rPr>
          <w:rFonts w:eastAsiaTheme="majorEastAsia" w:cstheme="majorBidi"/>
          <w:b/>
          <w:bCs/>
          <w:color w:val="00AEC7" w:themeColor="accent1"/>
        </w:rPr>
      </w:pPr>
      <w:r w:rsidRPr="0032338D">
        <w:br w:type="page"/>
      </w:r>
    </w:p>
    <w:p w:rsidR="009F4B6E" w:rsidP="009F4B6E" w:rsidRDefault="009F4B6E" w14:paraId="4D33F1E8" w14:textId="7D3CD03D" w14:noSpellErr="1">
      <w:pPr>
        <w:pStyle w:val="Heading1"/>
        <w:rPr/>
      </w:pPr>
      <w:bookmarkStart w:name="_Toc535822192" w:id="89"/>
      <w:bookmarkStart w:name="_Toc212787825" w:id="90"/>
      <w:r w:rsidR="009F4B6E">
        <w:rPr/>
        <w:t>Accident &amp; Emergency Arrangements</w:t>
      </w:r>
      <w:bookmarkEnd w:id="89"/>
      <w:bookmarkEnd w:id="90"/>
    </w:p>
    <w:p w:rsidR="00DB13AA" w:rsidP="00DB13AA" w:rsidRDefault="00DB13AA" w14:paraId="3CBCBAE5" w14:textId="567BEE94">
      <w:pPr>
        <w:pStyle w:val="BodyText"/>
        <w:rPr>
          <w:rFonts w:asciiTheme="minorHAnsi" w:hAnsiTheme="minorHAnsi"/>
        </w:rPr>
      </w:pPr>
    </w:p>
    <w:p w:rsidR="009F4B6E" w:rsidP="7776784E" w:rsidRDefault="009F4B6E" w14:paraId="1E484B42" w14:textId="14C6C71C" w14:noSpellErr="1">
      <w:pPr>
        <w:pStyle w:val="Heading2"/>
        <w:rPr>
          <w:b w:val="1"/>
          <w:bCs w:val="1"/>
        </w:rPr>
      </w:pPr>
      <w:bookmarkStart w:name="_Toc535822193" w:id="92"/>
      <w:bookmarkStart w:name="_Toc212787826" w:id="93"/>
      <w:r w:rsidRPr="7776784E" w:rsidR="009F4B6E">
        <w:rPr>
          <w:b w:val="1"/>
          <w:bCs w:val="1"/>
        </w:rPr>
        <w:t>Accident &amp; Emergency Hospital</w:t>
      </w:r>
      <w:bookmarkEnd w:id="92"/>
      <w:bookmarkEnd w:id="93"/>
    </w:p>
    <w:p w:rsidR="0668EC0F" w:rsidP="7776784E" w:rsidRDefault="0668EC0F" w14:paraId="3408B071" w14:textId="0D1FE75F">
      <w:pPr>
        <w:pStyle w:val="BodyText"/>
      </w:pPr>
      <w:r w:rsidR="0668EC0F">
        <w:rPr/>
        <w:t>Aberdeen Royal Infirmary</w:t>
      </w:r>
    </w:p>
    <w:p w:rsidR="0668EC0F" w:rsidP="7776784E" w:rsidRDefault="0668EC0F" w14:paraId="61B3EF3A" w14:textId="55B3CA5B">
      <w:pPr>
        <w:pStyle w:val="BodyText"/>
      </w:pPr>
      <w:r w:rsidRPr="7776784E" w:rsidR="0668EC0F">
        <w:rPr>
          <w:noProof w:val="0"/>
          <w:lang w:val="en-GB"/>
        </w:rPr>
        <w:t>Foresterhill</w:t>
      </w:r>
      <w:r w:rsidRPr="7776784E" w:rsidR="0668EC0F">
        <w:rPr>
          <w:noProof w:val="0"/>
          <w:lang w:val="en-GB"/>
        </w:rPr>
        <w:t xml:space="preserve"> Road</w:t>
      </w:r>
    </w:p>
    <w:p w:rsidR="0668EC0F" w:rsidP="7776784E" w:rsidRDefault="0668EC0F" w14:paraId="08BC4659" w14:textId="65AEBAB5">
      <w:pPr>
        <w:pStyle w:val="BodyText"/>
      </w:pPr>
      <w:r w:rsidRPr="7776784E" w:rsidR="0668EC0F">
        <w:rPr>
          <w:noProof w:val="0"/>
          <w:lang w:val="en-GB"/>
        </w:rPr>
        <w:t xml:space="preserve">Aberdeen </w:t>
      </w:r>
    </w:p>
    <w:p w:rsidR="0668EC0F" w:rsidP="7776784E" w:rsidRDefault="0668EC0F" w14:paraId="5B3B9902" w14:textId="75ED629E">
      <w:pPr>
        <w:pStyle w:val="BodyText"/>
      </w:pPr>
      <w:r w:rsidRPr="7776784E" w:rsidR="0668EC0F">
        <w:rPr>
          <w:noProof w:val="0"/>
          <w:lang w:val="en-GB"/>
        </w:rPr>
        <w:t>AB25 2ZN</w:t>
      </w:r>
    </w:p>
    <w:p w:rsidR="0668EC0F" w:rsidP="7776784E" w:rsidRDefault="0668EC0F" w14:paraId="1171E46A" w14:textId="7199C2F7">
      <w:pPr>
        <w:pStyle w:val="BodyText"/>
      </w:pPr>
      <w:hyperlink w:anchor="" r:id="R4f0817c5e8fa43a9">
        <w:r w:rsidRPr="7776784E" w:rsidR="0668EC0F">
          <w:rPr>
            <w:rStyle w:val="Hyperlink"/>
            <w:noProof w:val="0"/>
            <w:lang w:val="en-GB"/>
          </w:rPr>
          <w:t>0345 456 6000</w:t>
        </w:r>
      </w:hyperlink>
    </w:p>
    <w:p w:rsidR="17C64ED5" w:rsidP="7776784E" w:rsidRDefault="17C64ED5" w14:paraId="148DD379" w14:textId="26547CF5">
      <w:pPr>
        <w:pStyle w:val="BodyText"/>
      </w:pPr>
      <w:r w:rsidR="17C64ED5">
        <w:drawing>
          <wp:inline wp14:editId="6A0D93F3" wp14:anchorId="49FFD90F">
            <wp:extent cx="5019675" cy="4891999"/>
            <wp:effectExtent l="0" t="0" r="0" b="0"/>
            <wp:docPr id="23357634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33576340" name="Picture 233576340"/>
                    <pic:cNvPicPr/>
                  </pic:nvPicPr>
                  <pic:blipFill>
                    <a:blip xmlns:r="http://schemas.openxmlformats.org/officeDocument/2006/relationships" r:embed="rId1241759001">
                      <a:extLst>
                        <a:ext uri="{28A0092B-C50C-407E-A947-70E740481C1C}">
                          <a14:useLocalDpi xmlns:a14="http://schemas.microsoft.com/office/drawing/2010/main"/>
                        </a:ext>
                      </a:extLst>
                    </a:blip>
                    <a:stretch>
                      <a:fillRect/>
                    </a:stretch>
                  </pic:blipFill>
                  <pic:spPr>
                    <a:xfrm rot="0">
                      <a:off x="0" y="0"/>
                      <a:ext cx="5019675" cy="4891999"/>
                    </a:xfrm>
                    <a:prstGeom prst="rect">
                      <a:avLst/>
                    </a:prstGeom>
                  </pic:spPr>
                </pic:pic>
              </a:graphicData>
            </a:graphic>
          </wp:inline>
        </w:drawing>
      </w:r>
    </w:p>
    <w:p w:rsidR="009F4B6E" w:rsidP="009F4B6E" w:rsidRDefault="009F4B6E" w14:paraId="1780CA3E" w14:noSpellErr="1" w14:textId="6CDFD397">
      <w:pPr>
        <w:pStyle w:val="BodyText"/>
      </w:pPr>
    </w:p>
    <w:p w:rsidRPr="009F4B6E" w:rsidR="009F4B6E" w:rsidP="009F4B6E" w:rsidRDefault="009F4B6E" w14:paraId="2B3B18CC" w14:textId="0F1A654C">
      <w:pPr>
        <w:pStyle w:val="BodyText"/>
      </w:pPr>
    </w:p>
    <w:p w:rsidR="00301FD5" w:rsidRDefault="00301FD5" w14:paraId="26FAC4A6" w14:textId="179E70CA"/>
    <w:p w:rsidR="009F4B6E" w:rsidRDefault="009F4B6E" w14:paraId="4D88D416" w14:textId="1CA8BDAD">
      <w:pPr>
        <w:rPr>
          <w:rFonts w:eastAsiaTheme="majorEastAsia" w:cstheme="majorBidi"/>
          <w:b/>
          <w:bCs/>
          <w:color w:val="00AEC7" w:themeColor="accent1"/>
          <w:sz w:val="32"/>
          <w:szCs w:val="28"/>
        </w:rPr>
      </w:pPr>
      <w:bookmarkStart w:name="_Hlk514407308" w:id="94"/>
      <w:r>
        <w:br w:type="page"/>
      </w:r>
    </w:p>
    <w:p w:rsidR="00880A4B" w:rsidP="005906CD" w:rsidRDefault="00993F2C" w14:paraId="6877B0F2" w14:textId="34D4BC40">
      <w:pPr>
        <w:pStyle w:val="Heading2"/>
        <w:numPr>
          <w:ilvl w:val="1"/>
          <w:numId w:val="17"/>
        </w:numPr>
      </w:pPr>
      <w:bookmarkStart w:name="_Toc535822194" w:id="95"/>
      <w:bookmarkStart w:name="_Toc212787827" w:id="96"/>
      <w:r>
        <w:t>F</w:t>
      </w:r>
      <w:r w:rsidR="00880A4B">
        <w:t>ir</w:t>
      </w:r>
      <w:r>
        <w:t>st Ai</w:t>
      </w:r>
      <w:r w:rsidR="00880A4B">
        <w:t>d</w:t>
      </w:r>
      <w:bookmarkEnd w:id="95"/>
      <w:bookmarkEnd w:id="96"/>
    </w:p>
    <w:p w:rsidR="00880A4B" w:rsidP="00880A4B" w:rsidRDefault="00880A4B" w14:paraId="791B23B3" w14:noSpellErr="1" w14:textId="05276DE6">
      <w:pPr>
        <w:pStyle w:val="BodyText"/>
        <w:ind w:left="567"/>
      </w:pPr>
      <w:r w:rsidR="00880A4B">
        <w:rPr/>
        <w:t xml:space="preserve">First aid kits are held in </w:t>
      </w:r>
      <w:r w:rsidR="1E2F02F5">
        <w:rPr/>
        <w:t xml:space="preserve">the workshops and offices of ORE Catapult. The principal contractor </w:t>
      </w:r>
      <w:r w:rsidR="1E2F02F5">
        <w:rPr/>
        <w:t>is responsible for</w:t>
      </w:r>
      <w:r w:rsidR="1E2F02F5">
        <w:rPr/>
        <w:t xml:space="preserve"> ensuring that a suitable first aid k</w:t>
      </w:r>
      <w:r w:rsidR="5C08ED5F">
        <w:rPr/>
        <w:t xml:space="preserve">it, where applicable a bleed control kit and </w:t>
      </w:r>
      <w:r w:rsidR="5C08ED5F">
        <w:rPr/>
        <w:t>difibrillator</w:t>
      </w:r>
      <w:r w:rsidR="5C08ED5F">
        <w:rPr/>
        <w:t xml:space="preserve"> are available within the boundary of the </w:t>
      </w:r>
      <w:r w:rsidR="04E101E9">
        <w:rPr/>
        <w:t xml:space="preserve">construction </w:t>
      </w:r>
      <w:r w:rsidR="04E101E9">
        <w:rPr/>
        <w:t>site</w:t>
      </w:r>
      <w:r w:rsidR="00880A4B">
        <w:rPr/>
        <w:t>.</w:t>
      </w:r>
      <w:r w:rsidR="00880A4B">
        <w:rPr/>
        <w:t xml:space="preserve">  </w:t>
      </w:r>
    </w:p>
    <w:p w:rsidR="00880A4B" w:rsidP="00880A4B" w:rsidRDefault="00880A4B" w14:paraId="1619AADD" w14:noSpellErr="1" w14:textId="6341CB67">
      <w:pPr>
        <w:pStyle w:val="BodyText"/>
        <w:ind w:left="567"/>
      </w:pPr>
      <w:r w:rsidR="00880A4B">
        <w:rPr/>
        <w:t xml:space="preserve">Details of </w:t>
      </w:r>
      <w:r w:rsidR="70C4F133">
        <w:rPr/>
        <w:t xml:space="preserve">Catapult </w:t>
      </w:r>
      <w:r w:rsidR="00880A4B">
        <w:rPr/>
        <w:t xml:space="preserve">First-aiders are listed in </w:t>
      </w:r>
      <w:r w:rsidR="32812AF4">
        <w:rPr/>
        <w:t xml:space="preserve">the </w:t>
      </w:r>
      <w:r w:rsidR="780A6A22">
        <w:rPr/>
        <w:t>workshops,</w:t>
      </w:r>
      <w:r w:rsidR="32812AF4">
        <w:rPr/>
        <w:t xml:space="preserve"> and this is to be replicated with the first aid trained persons responsible on the construction site</w:t>
      </w:r>
    </w:p>
    <w:p w:rsidRPr="00880A4B" w:rsidR="00272F2D" w:rsidP="00880A4B" w:rsidRDefault="003A008C" w14:paraId="531A0661" w14:noSpellErr="1" w14:textId="6A8674B9">
      <w:pPr>
        <w:pStyle w:val="BodyText"/>
        <w:ind w:left="567"/>
      </w:pPr>
      <w:r w:rsidR="003A008C">
        <w:rPr/>
        <w:t>Defibrillation</w:t>
      </w:r>
      <w:r w:rsidR="00272F2D">
        <w:rPr/>
        <w:t xml:space="preserve"> </w:t>
      </w:r>
      <w:r w:rsidR="00272F2D">
        <w:rPr/>
        <w:t>units</w:t>
      </w:r>
      <w:r w:rsidR="003A008C">
        <w:rPr/>
        <w:t xml:space="preserve"> </w:t>
      </w:r>
      <w:r w:rsidR="50CBB435">
        <w:rPr/>
        <w:t>-</w:t>
      </w:r>
      <w:r w:rsidR="50CBB435">
        <w:rPr/>
        <w:t xml:space="preserve"> a defibrillation unit is available within the communal area of Building W01 and is controlled by ETZ. It wil</w:t>
      </w:r>
      <w:r w:rsidR="32590661">
        <w:rPr/>
        <w:t xml:space="preserve">l if </w:t>
      </w:r>
      <w:r w:rsidR="32590661">
        <w:rPr/>
        <w:t>required</w:t>
      </w:r>
      <w:r w:rsidR="32590661">
        <w:rPr/>
        <w:t xml:space="preserve"> be the responsibility of the Principal Contractor to supply a defibrillator within the boundary of the construction site.</w:t>
      </w:r>
      <w:r w:rsidR="003A008C">
        <w:rPr/>
        <w:t xml:space="preserve"> </w:t>
      </w:r>
      <w:r w:rsidR="00272F2D">
        <w:rPr/>
        <w:t xml:space="preserve">  </w:t>
      </w:r>
    </w:p>
    <w:p w:rsidR="009F4B6E" w:rsidP="005906CD" w:rsidRDefault="00880A4B" w14:paraId="13CEE674" w14:textId="7A6F00F7">
      <w:pPr>
        <w:pStyle w:val="Heading2"/>
        <w:numPr>
          <w:ilvl w:val="1"/>
          <w:numId w:val="17"/>
        </w:numPr>
      </w:pPr>
      <w:bookmarkStart w:name="_Toc535822195" w:id="97"/>
      <w:bookmarkStart w:name="_Toc212787828" w:id="98"/>
      <w:r>
        <w:t>Fire Precautions</w:t>
      </w:r>
      <w:bookmarkEnd w:id="97"/>
      <w:bookmarkEnd w:id="98"/>
    </w:p>
    <w:p w:rsidR="00880A4B" w:rsidP="00880A4B" w:rsidRDefault="00880A4B" w14:paraId="3392CA2E" w14:noSpellErr="1" w14:textId="38B3293A">
      <w:pPr>
        <w:pStyle w:val="BodyText"/>
        <w:ind w:left="567"/>
      </w:pPr>
      <w:r w:rsidR="00880A4B">
        <w:rPr/>
        <w:t xml:space="preserve">Fire </w:t>
      </w:r>
      <w:r w:rsidR="003647F2">
        <w:rPr/>
        <w:t>extinguishers</w:t>
      </w:r>
      <w:r w:rsidR="00880A4B">
        <w:rPr/>
        <w:t xml:space="preserve"> are </w:t>
      </w:r>
      <w:r w:rsidR="53175DE7">
        <w:rPr/>
        <w:t xml:space="preserve">to be </w:t>
      </w:r>
      <w:r w:rsidR="53175DE7">
        <w:rPr/>
        <w:t>located</w:t>
      </w:r>
      <w:r w:rsidR="53175DE7">
        <w:rPr/>
        <w:t xml:space="preserve"> within the boundary of the construction site and will be the responsibility of the principal contractor to supply, service an</w:t>
      </w:r>
      <w:r w:rsidR="67F194C0">
        <w:rPr/>
        <w:t xml:space="preserve">d </w:t>
      </w:r>
      <w:r w:rsidR="67F194C0">
        <w:rPr/>
        <w:t>maintain</w:t>
      </w:r>
      <w:r w:rsidR="67F194C0">
        <w:rPr/>
        <w:t xml:space="preserve"> such devices.</w:t>
      </w:r>
      <w:r w:rsidR="00880A4B">
        <w:rPr/>
        <w:t xml:space="preserve">   </w:t>
      </w:r>
    </w:p>
    <w:p w:rsidR="00880A4B" w:rsidP="00880A4B" w:rsidRDefault="003647F2" w14:paraId="677AE832" w14:noSpellErr="1" w14:textId="73F9CA14">
      <w:pPr>
        <w:pStyle w:val="BodyText"/>
        <w:ind w:left="567"/>
      </w:pPr>
      <w:r w:rsidR="1E0E319D">
        <w:rPr/>
        <w:t>The Catapult fire a</w:t>
      </w:r>
      <w:r w:rsidR="003647F2">
        <w:rPr/>
        <w:t>ssembly</w:t>
      </w:r>
      <w:r w:rsidR="00880A4B">
        <w:rPr/>
        <w:t xml:space="preserve"> point </w:t>
      </w:r>
      <w:r w:rsidR="2B98682B">
        <w:rPr/>
        <w:t xml:space="preserve">is </w:t>
      </w:r>
      <w:r w:rsidR="2B98682B">
        <w:rPr/>
        <w:t>located</w:t>
      </w:r>
      <w:r w:rsidR="2B98682B">
        <w:rPr/>
        <w:t xml:space="preserve"> at the bottom of the</w:t>
      </w:r>
      <w:r w:rsidR="00880A4B">
        <w:rPr/>
        <w:t xml:space="preserve"> </w:t>
      </w:r>
      <w:r w:rsidR="4B14EE2B">
        <w:rPr/>
        <w:t xml:space="preserve">car park </w:t>
      </w:r>
      <w:r w:rsidR="4B14EE2B">
        <w:rPr/>
        <w:t>adjacent to</w:t>
      </w:r>
      <w:r w:rsidR="4B14EE2B">
        <w:rPr/>
        <w:t xml:space="preserve"> the electric vehicle charging points. Any person working within the</w:t>
      </w:r>
      <w:r w:rsidR="3733974B">
        <w:rPr/>
        <w:t xml:space="preserve"> </w:t>
      </w:r>
      <w:r w:rsidR="4B14EE2B">
        <w:rPr/>
        <w:t xml:space="preserve">Catapult site or yard will be </w:t>
      </w:r>
      <w:r w:rsidR="4B14EE2B">
        <w:rPr/>
        <w:t>required</w:t>
      </w:r>
      <w:r w:rsidR="4B14EE2B">
        <w:rPr/>
        <w:t xml:space="preserve"> to sign in </w:t>
      </w:r>
      <w:r w:rsidR="3B5E818D">
        <w:rPr/>
        <w:t xml:space="preserve">in the Catapult office prior to </w:t>
      </w:r>
      <w:r w:rsidR="3B5E818D">
        <w:rPr/>
        <w:t>commencing</w:t>
      </w:r>
      <w:r w:rsidR="3B5E818D">
        <w:rPr/>
        <w:t xml:space="preserve"> work and will therefore be </w:t>
      </w:r>
      <w:r w:rsidR="46982180">
        <w:rPr/>
        <w:t>accounted</w:t>
      </w:r>
      <w:r w:rsidR="3B5E818D">
        <w:rPr/>
        <w:t xml:space="preserve"> for on the register as </w:t>
      </w:r>
      <w:r w:rsidR="57C51EF8">
        <w:rPr/>
        <w:t>working within Catapult.</w:t>
      </w:r>
    </w:p>
    <w:p w:rsidR="57C51EF8" w:rsidP="2FD672D7" w:rsidRDefault="57C51EF8" w14:paraId="08F6204A" w14:textId="5FF17B89">
      <w:pPr>
        <w:pStyle w:val="BodyText"/>
        <w:ind w:left="567"/>
      </w:pPr>
      <w:r w:rsidR="57C51EF8">
        <w:rPr/>
        <w:t xml:space="preserve">The principal </w:t>
      </w:r>
      <w:r w:rsidR="70F7312F">
        <w:rPr/>
        <w:t>contractor</w:t>
      </w:r>
      <w:r w:rsidR="57C51EF8">
        <w:rPr/>
        <w:t xml:space="preserve"> </w:t>
      </w:r>
      <w:r w:rsidR="57C51EF8">
        <w:rPr/>
        <w:t>is responsible for</w:t>
      </w:r>
      <w:r w:rsidR="57C51EF8">
        <w:rPr/>
        <w:t xml:space="preserve"> ensuring that an assembly point is </w:t>
      </w:r>
      <w:r w:rsidR="57C51EF8">
        <w:rPr/>
        <w:t>located</w:t>
      </w:r>
      <w:r w:rsidR="57C51EF8">
        <w:rPr/>
        <w:t xml:space="preserve"> within the boundary of the construction site that ensures any persons who assemble there are clear of </w:t>
      </w:r>
      <w:r w:rsidR="4996F3D1">
        <w:rPr/>
        <w:t>any access points required by the emergency services.</w:t>
      </w:r>
    </w:p>
    <w:p w:rsidR="00880A4B" w:rsidP="00880A4B" w:rsidRDefault="00880A4B" w14:paraId="3E954D11" w14:textId="07A2FF7B">
      <w:pPr>
        <w:pStyle w:val="BodyText"/>
        <w:ind w:left="567"/>
      </w:pPr>
    </w:p>
    <w:p w:rsidRPr="00880A4B" w:rsidR="00880A4B" w:rsidP="00880A4B" w:rsidRDefault="00880A4B" w14:paraId="088B7D37" w14:textId="77777777">
      <w:pPr>
        <w:pStyle w:val="BodyText"/>
        <w:ind w:left="567"/>
      </w:pPr>
    </w:p>
    <w:p w:rsidR="00993F2C" w:rsidP="00993F2C" w:rsidRDefault="00993F2C" w14:paraId="0C8D814F" w14:textId="3487DA46">
      <w:pPr>
        <w:pStyle w:val="BodyText"/>
      </w:pPr>
    </w:p>
    <w:p w:rsidR="00352B2B" w:rsidP="00993F2C" w:rsidRDefault="00352B2B" w14:paraId="5ACD8C7D" w14:textId="1A93882E">
      <w:pPr>
        <w:pStyle w:val="BodyText"/>
      </w:pPr>
    </w:p>
    <w:p w:rsidR="00352B2B" w:rsidRDefault="00352B2B" w14:paraId="6467FA7B" w14:textId="77777777">
      <w:pPr>
        <w:rPr>
          <w:rFonts w:eastAsiaTheme="majorEastAsia" w:cstheme="majorBidi"/>
          <w:b/>
          <w:bCs/>
          <w:color w:val="00AEC7" w:themeColor="accent1"/>
          <w:sz w:val="32"/>
          <w:szCs w:val="28"/>
        </w:rPr>
      </w:pPr>
      <w:r>
        <w:br w:type="page"/>
      </w:r>
    </w:p>
    <w:p w:rsidR="00D00B63" w:rsidP="00D00B63" w:rsidRDefault="00D00B63" w14:paraId="366A3BD4" w14:textId="131E6CA3">
      <w:pPr>
        <w:pStyle w:val="Heading1"/>
      </w:pPr>
      <w:bookmarkStart w:name="_Toc535822196" w:id="99"/>
      <w:bookmarkStart w:name="_Toc212787829" w:id="100"/>
      <w:r>
        <w:t>General Requirements for Project Working</w:t>
      </w:r>
      <w:bookmarkEnd w:id="99"/>
      <w:bookmarkEnd w:id="100"/>
    </w:p>
    <w:p w:rsidR="00AA276C" w:rsidP="00AA276C" w:rsidRDefault="00AA276C" w14:paraId="113A744C" w14:textId="4ED32846">
      <w:pPr>
        <w:pStyle w:val="BodyText"/>
      </w:pPr>
    </w:p>
    <w:p w:rsidRPr="004872DC" w:rsidR="00AA276C" w:rsidP="004872DC" w:rsidRDefault="00AA276C" w14:paraId="058502EF" w14:textId="77777777">
      <w:pPr>
        <w:pStyle w:val="Heading2"/>
      </w:pPr>
      <w:bookmarkStart w:name="_Toc504396134" w:id="101"/>
      <w:bookmarkStart w:name="_Toc514944744" w:id="102"/>
      <w:bookmarkStart w:name="_Toc535822197" w:id="103"/>
      <w:bookmarkStart w:name="_Toc212787830" w:id="104"/>
      <w:r w:rsidRPr="004872DC">
        <w:t>Communication and liaison between Client and others</w:t>
      </w:r>
      <w:bookmarkEnd w:id="101"/>
      <w:bookmarkEnd w:id="102"/>
      <w:bookmarkEnd w:id="103"/>
      <w:bookmarkEnd w:id="104"/>
    </w:p>
    <w:p w:rsidRPr="00AA276C" w:rsidR="00AA276C" w:rsidP="084E7E66" w:rsidRDefault="00AA276C" w14:paraId="5ACE336F" w14:textId="77777777">
      <w:pPr>
        <w:spacing w:before="120" w:after="240" w:line="260" w:lineRule="exact"/>
      </w:pPr>
      <w:r>
        <w:t>Pre–Start Meetings shall be held prior to works commencing and Progress Meetings will subsequently be held on a regular basis.</w:t>
      </w:r>
    </w:p>
    <w:p w:rsidRPr="00AA276C" w:rsidR="00AA276C" w:rsidP="084E7E66" w:rsidRDefault="00AA276C" w14:paraId="33981466" w14:noSpellErr="1" w14:textId="08C78573">
      <w:pPr>
        <w:spacing w:before="120" w:after="240" w:line="260" w:lineRule="exact"/>
      </w:pPr>
      <w:r w:rsidR="00AA276C">
        <w:rPr/>
        <w:t xml:space="preserve">Design and project meetings will all have H&amp;S as an agenda item and attended by the </w:t>
      </w:r>
      <w:r w:rsidR="00AA276C">
        <w:rPr/>
        <w:t>appropriate parties</w:t>
      </w:r>
      <w:r w:rsidR="00AA276C">
        <w:rPr/>
        <w:t xml:space="preserve">, </w:t>
      </w:r>
      <w:r w:rsidR="00AA276C">
        <w:rPr/>
        <w:t xml:space="preserve">e.g.  </w:t>
      </w:r>
      <w:r w:rsidR="00AA276C">
        <w:rPr/>
        <w:t xml:space="preserve">Principal Contractor’s site manager; Principal Contractor’s safety representative; sub-contractors as </w:t>
      </w:r>
      <w:r w:rsidR="00AA276C">
        <w:rPr/>
        <w:t>required</w:t>
      </w:r>
      <w:r w:rsidR="00AA276C">
        <w:rPr/>
        <w:t xml:space="preserve">; client representatives; </w:t>
      </w:r>
      <w:r w:rsidR="7D0CAB40">
        <w:rPr/>
        <w:t>Catapult P</w:t>
      </w:r>
      <w:r w:rsidR="00AA276C">
        <w:rPr/>
        <w:t xml:space="preserve">roject </w:t>
      </w:r>
      <w:r w:rsidR="492148DB">
        <w:rPr/>
        <w:t>M</w:t>
      </w:r>
      <w:r w:rsidR="00AA276C">
        <w:rPr/>
        <w:t xml:space="preserve">anager; </w:t>
      </w:r>
      <w:r w:rsidR="153B6604">
        <w:rPr/>
        <w:t xml:space="preserve">Catapult HSE </w:t>
      </w:r>
      <w:r w:rsidR="153B6604">
        <w:rPr/>
        <w:t>Advisor,</w:t>
      </w:r>
      <w:r w:rsidR="6AFE21FD">
        <w:rPr/>
        <w:t xml:space="preserve"> </w:t>
      </w:r>
      <w:r w:rsidR="00AA276C">
        <w:rPr/>
        <w:t>designers</w:t>
      </w:r>
      <w:r w:rsidR="00AA276C">
        <w:rPr/>
        <w:t>; etc.</w:t>
      </w:r>
    </w:p>
    <w:p w:rsidRPr="00AA276C" w:rsidR="00AA276C" w:rsidP="084E7E66" w:rsidRDefault="00AA276C" w14:paraId="6C53562F" w14:textId="77777777">
      <w:pPr>
        <w:spacing w:before="120" w:after="240" w:line="260" w:lineRule="exact"/>
        <w:rPr>
          <w:color w:val="000000" w:themeColor="text1"/>
        </w:rPr>
      </w:pPr>
      <w:r w:rsidRPr="084E7E66">
        <w:rPr>
          <w:color w:val="000000" w:themeColor="text1"/>
        </w:rPr>
        <w:t>These meetings, together with all agreed actions and closure dates to be met key parties, are to be recorded and the minutes circulated to all relevant parties</w:t>
      </w:r>
    </w:p>
    <w:p w:rsidRPr="00AA276C" w:rsidR="00AA276C" w:rsidP="2FD672D7" w:rsidRDefault="00AA276C" w14:paraId="541E2DB4" w14:textId="69A49201" w14:noSpellErr="1">
      <w:pPr>
        <w:keepNext w:val="1"/>
        <w:keepLines w:val="1"/>
        <w:spacing w:after="240" w:line="260" w:lineRule="exact"/>
        <w:outlineLvl w:val="2"/>
        <w:rPr>
          <w:rFonts w:eastAsia="HGｺﾞｼｯｸM" w:cs="Tahoma" w:eastAsiaTheme="majorEastAsia" w:cstheme="majorBidi"/>
          <w:b w:val="1"/>
          <w:bCs w:val="1"/>
          <w:i w:val="1"/>
          <w:iCs w:val="1"/>
        </w:rPr>
      </w:pPr>
      <w:bookmarkStart w:name="_Toc498609887" w:id="105"/>
      <w:bookmarkStart w:name="_Toc504396135" w:id="106"/>
      <w:bookmarkStart w:name="_Toc212787831" w:id="107"/>
      <w:r w:rsidRPr="2FD672D7" w:rsidR="00AA276C">
        <w:rPr>
          <w:rFonts w:eastAsia="HGｺﾞｼｯｸM" w:cs="Tahoma" w:eastAsiaTheme="majorEastAsia" w:cstheme="majorBidi"/>
          <w:b w:val="1"/>
          <w:bCs w:val="1"/>
          <w:i w:val="1"/>
          <w:iCs w:val="1"/>
        </w:rPr>
        <w:t xml:space="preserve">If contact is </w:t>
      </w:r>
      <w:r w:rsidRPr="2FD672D7" w:rsidR="00AA276C">
        <w:rPr>
          <w:rFonts w:eastAsia="HGｺﾞｼｯｸM" w:cs="Tahoma" w:eastAsiaTheme="majorEastAsia" w:cstheme="majorBidi"/>
          <w:b w:val="1"/>
          <w:bCs w:val="1"/>
          <w:i w:val="1"/>
          <w:iCs w:val="1"/>
        </w:rPr>
        <w:t>required</w:t>
      </w:r>
      <w:r w:rsidRPr="2FD672D7" w:rsidR="00AA276C">
        <w:rPr>
          <w:rFonts w:eastAsia="HGｺﾞｼｯｸM" w:cs="Tahoma" w:eastAsiaTheme="majorEastAsia" w:cstheme="majorBidi"/>
          <w:b w:val="1"/>
          <w:bCs w:val="1"/>
          <w:i w:val="1"/>
          <w:iCs w:val="1"/>
        </w:rPr>
        <w:t xml:space="preserve"> Out of Hours</w:t>
      </w:r>
      <w:bookmarkEnd w:id="107"/>
      <w:r w:rsidRPr="2FD672D7" w:rsidR="00AA276C">
        <w:rPr>
          <w:rFonts w:eastAsia="HGｺﾞｼｯｸM" w:cs="Tahoma" w:eastAsiaTheme="majorEastAsia" w:cstheme="majorBidi"/>
          <w:b w:val="1"/>
          <w:bCs w:val="1"/>
          <w:i w:val="1"/>
          <w:iCs w:val="1"/>
        </w:rPr>
        <w:t xml:space="preserve"> </w:t>
      </w:r>
      <w:bookmarkEnd w:id="105"/>
      <w:bookmarkEnd w:id="106"/>
      <w:r w:rsidRPr="2FD672D7" w:rsidR="00AA276C">
        <w:rPr>
          <w:rFonts w:eastAsia="HGｺﾞｼｯｸM" w:cs="Tahoma" w:eastAsiaTheme="majorEastAsia" w:cstheme="majorBidi"/>
          <w:b w:val="1"/>
          <w:bCs w:val="1"/>
          <w:i w:val="1"/>
          <w:iCs w:val="1"/>
        </w:rPr>
        <w:t xml:space="preserve"> </w:t>
      </w:r>
    </w:p>
    <w:p w:rsidR="086B6C2A" w:rsidP="2FD672D7" w:rsidRDefault="086B6C2A" w14:paraId="253797FA" w14:textId="6C8B5553">
      <w:pPr>
        <w:keepNext w:val="1"/>
        <w:keepLines w:val="1"/>
        <w:spacing w:after="240" w:line="260" w:lineRule="exact"/>
        <w:outlineLvl w:val="2"/>
        <w:rPr>
          <w:rFonts w:eastAsia="HGｺﾞｼｯｸM" w:cs="Tahoma" w:eastAsiaTheme="majorEastAsia" w:cstheme="majorBidi"/>
          <w:b w:val="1"/>
          <w:bCs w:val="1"/>
          <w:i w:val="0"/>
          <w:iCs w:val="0"/>
        </w:rPr>
      </w:pPr>
      <w:r w:rsidRPr="2FD672D7" w:rsidR="086B6C2A">
        <w:rPr>
          <w:rFonts w:eastAsia="HGｺﾞｼｯｸM" w:cs="Tahoma" w:eastAsiaTheme="majorEastAsia" w:cstheme="majorBidi"/>
          <w:b w:val="1"/>
          <w:bCs w:val="1"/>
          <w:i w:val="0"/>
          <w:iCs w:val="0"/>
        </w:rPr>
        <w:t>Client</w:t>
      </w:r>
    </w:p>
    <w:p w:rsidR="086B6C2A" w:rsidP="2FD672D7" w:rsidRDefault="086B6C2A" w14:paraId="44E11B83" w14:textId="5AB8A832">
      <w:pPr>
        <w:keepNext w:val="1"/>
        <w:keepLines w:val="1"/>
        <w:spacing w:after="240" w:line="260" w:lineRule="exact"/>
        <w:outlineLvl w:val="2"/>
        <w:rPr>
          <w:rFonts w:eastAsia="HGｺﾞｼｯｸM" w:cs="Tahoma" w:eastAsiaTheme="majorEastAsia" w:cstheme="majorBidi"/>
          <w:b w:val="1"/>
          <w:bCs w:val="1"/>
          <w:i w:val="1"/>
          <w:iCs w:val="1"/>
        </w:rPr>
      </w:pPr>
      <w:r w:rsidRPr="2FD672D7" w:rsidR="086B6C2A">
        <w:rPr>
          <w:rFonts w:eastAsia="HGｺﾞｼｯｸM" w:cs="Tahoma" w:eastAsiaTheme="majorEastAsia" w:cstheme="majorBidi"/>
          <w:b w:val="1"/>
          <w:bCs w:val="1"/>
          <w:i w:val="1"/>
          <w:iCs w:val="1"/>
        </w:rPr>
        <w:t>Jason Wise – 07748542528 (any enabling works related issues)</w:t>
      </w:r>
    </w:p>
    <w:p w:rsidR="086B6C2A" w:rsidP="2FD672D7" w:rsidRDefault="086B6C2A" w14:paraId="4F040EAB" w14:textId="0E46EA36">
      <w:pPr>
        <w:keepNext w:val="1"/>
        <w:keepLines w:val="1"/>
        <w:spacing w:after="240" w:line="260" w:lineRule="exact"/>
        <w:outlineLvl w:val="2"/>
        <w:rPr>
          <w:rFonts w:eastAsia="HGｺﾞｼｯｸM" w:cs="Tahoma" w:eastAsiaTheme="majorEastAsia" w:cstheme="majorBidi"/>
          <w:b w:val="1"/>
          <w:bCs w:val="1"/>
          <w:i w:val="1"/>
          <w:iCs w:val="1"/>
        </w:rPr>
      </w:pPr>
      <w:r w:rsidRPr="2FD672D7" w:rsidR="086B6C2A">
        <w:rPr>
          <w:rFonts w:eastAsia="HGｺﾞｼｯｸM" w:cs="Tahoma" w:eastAsiaTheme="majorEastAsia" w:cstheme="majorBidi"/>
          <w:b w:val="1"/>
          <w:bCs w:val="1"/>
          <w:i w:val="1"/>
          <w:iCs w:val="1"/>
        </w:rPr>
        <w:t xml:space="preserve">Tony Jones </w:t>
      </w:r>
      <w:r w:rsidRPr="2FD672D7" w:rsidR="086B6C2A">
        <w:rPr>
          <w:rFonts w:eastAsia="HGｺﾞｼｯｸM" w:cs="Tahoma" w:eastAsiaTheme="majorEastAsia" w:cstheme="majorBidi"/>
          <w:b w:val="1"/>
          <w:bCs w:val="1"/>
          <w:i w:val="1"/>
          <w:iCs w:val="1"/>
        </w:rPr>
        <w:t xml:space="preserve">-    </w:t>
      </w:r>
      <w:r w:rsidRPr="2FD672D7" w:rsidR="2C9B4082">
        <w:rPr>
          <w:rFonts w:eastAsia="HGｺﾞｼｯｸM" w:cs="Tahoma" w:eastAsiaTheme="majorEastAsia" w:cstheme="majorBidi"/>
          <w:b w:val="1"/>
          <w:bCs w:val="1"/>
          <w:i w:val="1"/>
          <w:iCs w:val="1"/>
        </w:rPr>
        <w:t>07471365162</w:t>
      </w:r>
      <w:r w:rsidRPr="2FD672D7" w:rsidR="086B6C2A">
        <w:rPr>
          <w:rFonts w:eastAsia="HGｺﾞｼｯｸM" w:cs="Tahoma" w:eastAsiaTheme="majorEastAsia" w:cstheme="majorBidi"/>
          <w:b w:val="1"/>
          <w:bCs w:val="1"/>
          <w:i w:val="1"/>
          <w:iCs w:val="1"/>
        </w:rPr>
        <w:t xml:space="preserve"> (</w:t>
      </w:r>
      <w:r w:rsidRPr="2FD672D7" w:rsidR="086B6C2A">
        <w:rPr>
          <w:rFonts w:eastAsia="HGｺﾞｼｯｸM" w:cs="Tahoma" w:eastAsiaTheme="majorEastAsia" w:cstheme="majorBidi"/>
          <w:b w:val="1"/>
          <w:bCs w:val="1"/>
          <w:i w:val="1"/>
          <w:iCs w:val="1"/>
        </w:rPr>
        <w:t>any HSE issues)</w:t>
      </w:r>
    </w:p>
    <w:p w:rsidRPr="00AA276C" w:rsidR="00AA276C" w:rsidP="00142FAC" w:rsidRDefault="00AA276C" w14:paraId="24CC2A22" w14:textId="77777777">
      <w:pPr>
        <w:keepNext/>
        <w:spacing w:after="240" w:line="240" w:lineRule="exact"/>
        <w:outlineLvl w:val="1"/>
        <w:rPr>
          <w:rFonts w:asciiTheme="minorHAnsi" w:hAnsiTheme="minorHAnsi" w:eastAsiaTheme="majorEastAsia" w:cstheme="majorBidi"/>
          <w:b/>
          <w:bCs/>
          <w:color w:val="000000" w:themeColor="text1"/>
        </w:rPr>
      </w:pPr>
      <w:bookmarkStart w:name="_Toc477442303" w:id="108"/>
      <w:bookmarkStart w:name="_Toc514944745" w:id="109"/>
      <w:bookmarkStart w:name="_Toc212787832" w:id="110"/>
      <w:r w:rsidRPr="00AA276C">
        <w:rPr>
          <w:rFonts w:asciiTheme="minorHAnsi" w:hAnsiTheme="minorHAnsi" w:eastAsiaTheme="majorEastAsia" w:cstheme="majorBidi"/>
          <w:b/>
          <w:bCs/>
          <w:color w:val="000000" w:themeColor="text1"/>
        </w:rPr>
        <w:t>Continuing Liaison</w:t>
      </w:r>
      <w:bookmarkEnd w:id="108"/>
      <w:bookmarkEnd w:id="109"/>
      <w:bookmarkEnd w:id="110"/>
    </w:p>
    <w:p w:rsidRPr="00AA276C" w:rsidR="00AA276C" w:rsidP="084E7E66" w:rsidRDefault="00AA276C" w14:paraId="477928BA" w14:textId="48C0CD43">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The Principal Contractor shall report the following issues to the Principal Designer and Client as necessary:</w:t>
      </w:r>
    </w:p>
    <w:p w:rsidRPr="00AA276C" w:rsidR="00AA276C" w:rsidP="00AA276C" w:rsidRDefault="00AA276C" w14:paraId="0E1C4143" w14:textId="77777777">
      <w:pPr>
        <w:numPr>
          <w:ilvl w:val="0"/>
          <w:numId w:val="14"/>
        </w:numPr>
        <w:spacing w:after="240" w:line="240" w:lineRule="exact"/>
        <w:ind w:left="1134"/>
        <w:rPr>
          <w:rFonts w:eastAsia="Times New Roman" w:cs="Arial" w:asciiTheme="minorHAnsi" w:hAnsiTheme="minorHAnsi"/>
          <w:color w:val="000000"/>
          <w:lang w:eastAsia="en-GB"/>
        </w:rPr>
      </w:pPr>
      <w:r w:rsidRPr="00AA276C">
        <w:rPr>
          <w:rFonts w:eastAsia="Times New Roman" w:cs="Arial" w:asciiTheme="minorHAnsi" w:hAnsiTheme="minorHAnsi"/>
          <w:color w:val="000000"/>
          <w:lang w:eastAsia="en-GB"/>
        </w:rPr>
        <w:t>Previously unidentified hazards encountered during the construction phase;</w:t>
      </w:r>
    </w:p>
    <w:p w:rsidRPr="00AA276C" w:rsidR="00AA276C" w:rsidP="00AA276C" w:rsidRDefault="00AA276C" w14:paraId="6D006B13" w14:textId="77777777">
      <w:pPr>
        <w:numPr>
          <w:ilvl w:val="0"/>
          <w:numId w:val="14"/>
        </w:numPr>
        <w:spacing w:after="240" w:line="240" w:lineRule="exact"/>
        <w:ind w:left="1134"/>
        <w:rPr>
          <w:rFonts w:eastAsia="Times New Roman" w:cs="Arial" w:asciiTheme="minorHAnsi" w:hAnsiTheme="minorHAnsi"/>
          <w:color w:val="000000"/>
          <w:lang w:eastAsia="en-GB"/>
        </w:rPr>
      </w:pPr>
      <w:r w:rsidRPr="00AA276C">
        <w:rPr>
          <w:rFonts w:eastAsia="Times New Roman" w:cs="Arial" w:asciiTheme="minorHAnsi" w:hAnsiTheme="minorHAnsi"/>
          <w:color w:val="000000"/>
          <w:lang w:eastAsia="en-GB"/>
        </w:rPr>
        <w:t>Methods of construction requiring a variation from existing plans;</w:t>
      </w:r>
    </w:p>
    <w:p w:rsidRPr="00AA276C" w:rsidR="00AA276C" w:rsidP="00AA276C" w:rsidRDefault="00AA276C" w14:paraId="44189989" w14:textId="77777777">
      <w:pPr>
        <w:numPr>
          <w:ilvl w:val="0"/>
          <w:numId w:val="14"/>
        </w:numPr>
        <w:spacing w:after="240" w:line="240" w:lineRule="exact"/>
        <w:ind w:left="1134"/>
        <w:rPr>
          <w:rFonts w:eastAsia="Times New Roman" w:cs="Arial" w:asciiTheme="minorHAnsi" w:hAnsiTheme="minorHAnsi"/>
          <w:color w:val="000000"/>
          <w:lang w:eastAsia="en-GB"/>
        </w:rPr>
      </w:pPr>
      <w:r w:rsidRPr="00AA276C">
        <w:rPr>
          <w:rFonts w:eastAsia="Times New Roman" w:cs="Arial" w:asciiTheme="minorHAnsi" w:hAnsiTheme="minorHAnsi"/>
          <w:color w:val="000000"/>
          <w:lang w:eastAsia="en-GB"/>
        </w:rPr>
        <w:t>Relevant information to be included within the Health and Safety file;</w:t>
      </w:r>
    </w:p>
    <w:p w:rsidRPr="00AA276C" w:rsidR="00AA276C" w:rsidP="00AA276C" w:rsidRDefault="00AA276C" w14:paraId="7EC6EA51" w14:textId="77777777">
      <w:pPr>
        <w:numPr>
          <w:ilvl w:val="0"/>
          <w:numId w:val="14"/>
        </w:numPr>
        <w:spacing w:after="240" w:line="240" w:lineRule="exact"/>
        <w:ind w:left="1134"/>
        <w:rPr>
          <w:rFonts w:eastAsia="Times New Roman" w:cs="Arial" w:asciiTheme="minorHAnsi" w:hAnsiTheme="minorHAnsi"/>
          <w:color w:val="000000"/>
          <w:lang w:eastAsia="en-GB"/>
        </w:rPr>
      </w:pPr>
      <w:r w:rsidRPr="00AA276C">
        <w:rPr>
          <w:rFonts w:eastAsia="Times New Roman" w:cs="Arial" w:asciiTheme="minorHAnsi" w:hAnsiTheme="minorHAnsi"/>
          <w:color w:val="000000"/>
          <w:lang w:eastAsia="en-GB"/>
        </w:rPr>
        <w:t>Records of all accidents, including any events that result in accidental loss of plant or materials or a “dangerous occurrence” or near miss which could have caused a risk to health and safety.</w:t>
      </w:r>
    </w:p>
    <w:p w:rsidRPr="00AA276C" w:rsidR="00AA276C" w:rsidP="00AA276C" w:rsidRDefault="00AA276C" w14:paraId="3018258E" w14:textId="77777777">
      <w:pPr>
        <w:numPr>
          <w:ilvl w:val="0"/>
          <w:numId w:val="14"/>
        </w:numPr>
        <w:spacing w:after="240" w:line="240" w:lineRule="exact"/>
        <w:ind w:left="1134"/>
        <w:rPr>
          <w:rFonts w:eastAsia="Times New Roman" w:cs="Arial" w:asciiTheme="minorHAnsi" w:hAnsiTheme="minorHAnsi"/>
          <w:color w:val="000000"/>
          <w:lang w:eastAsia="en-GB"/>
        </w:rPr>
      </w:pPr>
      <w:r w:rsidRPr="00AA276C">
        <w:rPr>
          <w:rFonts w:eastAsia="Times New Roman" w:cs="Arial" w:asciiTheme="minorHAnsi" w:hAnsiTheme="minorHAnsi"/>
          <w:color w:val="000000"/>
          <w:lang w:eastAsia="en-GB"/>
        </w:rPr>
        <w:t>Unforeseen eventualities arising during construction which require significant design change or affect the resources required.</w:t>
      </w:r>
    </w:p>
    <w:p w:rsidRPr="00AA276C" w:rsidR="00AA276C" w:rsidP="00142FAC" w:rsidRDefault="00AA276C" w14:paraId="29658371" w14:textId="77777777">
      <w:pPr>
        <w:keepNext/>
        <w:spacing w:after="240" w:line="240" w:lineRule="exact"/>
        <w:outlineLvl w:val="1"/>
        <w:rPr>
          <w:rFonts w:asciiTheme="minorHAnsi" w:hAnsiTheme="minorHAnsi" w:eastAsiaTheme="majorEastAsia" w:cstheme="majorBidi"/>
          <w:b/>
          <w:bCs/>
          <w:color w:val="000000" w:themeColor="text1"/>
        </w:rPr>
      </w:pPr>
      <w:bookmarkStart w:name="_Toc504396157" w:id="111"/>
      <w:bookmarkStart w:name="_Toc514944746" w:id="112"/>
      <w:bookmarkStart w:name="_Toc212787833" w:id="113"/>
      <w:r w:rsidRPr="00AA276C">
        <w:rPr>
          <w:rFonts w:asciiTheme="minorHAnsi" w:hAnsiTheme="minorHAnsi" w:eastAsiaTheme="majorEastAsia" w:cstheme="majorBidi"/>
          <w:b/>
          <w:bCs/>
          <w:color w:val="000000" w:themeColor="text1"/>
        </w:rPr>
        <w:t>Co-ordination of ongoing design work and design changes</w:t>
      </w:r>
      <w:bookmarkEnd w:id="111"/>
      <w:bookmarkEnd w:id="112"/>
      <w:bookmarkEnd w:id="113"/>
    </w:p>
    <w:p w:rsidRPr="00AA276C" w:rsidR="00AA276C" w:rsidP="084E7E66" w:rsidRDefault="00AA276C" w14:paraId="36704B23" w14:textId="77777777">
      <w:pPr>
        <w:spacing w:before="120" w:after="240" w:line="260" w:lineRule="exact"/>
        <w:rPr>
          <w:color w:val="000000" w:themeColor="text1"/>
        </w:rPr>
      </w:pPr>
      <w:r w:rsidRPr="084E7E66">
        <w:rPr>
          <w:color w:val="000000" w:themeColor="text1"/>
        </w:rPr>
        <w:t xml:space="preserve">Designers and the Principal Contractor are required to advise the Project Team of the names and addresses of all Designers who are employed to carry out these elements.  </w:t>
      </w:r>
    </w:p>
    <w:p w:rsidRPr="00AA276C" w:rsidR="00AA276C" w:rsidP="084E7E66" w:rsidRDefault="00AA276C" w14:paraId="0CFF4354" w14:textId="77777777">
      <w:pPr>
        <w:spacing w:before="120" w:after="240" w:line="260" w:lineRule="exact"/>
        <w:rPr>
          <w:color w:val="000000" w:themeColor="text1"/>
        </w:rPr>
      </w:pPr>
      <w:r w:rsidRPr="084E7E66">
        <w:rPr>
          <w:color w:val="000000" w:themeColor="text1"/>
        </w:rPr>
        <w:t>Designers and the Principal Contractor are required to assess the competency of Designers they appoint.</w:t>
      </w:r>
    </w:p>
    <w:p w:rsidRPr="00AA276C" w:rsidR="00AA276C" w:rsidP="084E7E66" w:rsidRDefault="00AA276C" w14:paraId="37C6972D" w14:textId="77777777">
      <w:pPr>
        <w:spacing w:before="120" w:after="240" w:line="260" w:lineRule="exact"/>
        <w:rPr>
          <w:color w:val="000000" w:themeColor="text1"/>
        </w:rPr>
      </w:pPr>
      <w:r w:rsidRPr="084E7E66">
        <w:rPr>
          <w:color w:val="000000" w:themeColor="text1"/>
        </w:rPr>
        <w:t>Designers and the Principal Contractor are to provide to the Principal Designer information regarding design elements to enable the co-ordination of the design with other relevant aspects of the project.</w:t>
      </w:r>
    </w:p>
    <w:p w:rsidRPr="00AA276C" w:rsidR="00AA276C" w:rsidP="084E7E66" w:rsidRDefault="00AA276C" w14:paraId="58A272E3" w14:textId="77777777">
      <w:pPr>
        <w:spacing w:before="120" w:after="240" w:line="260" w:lineRule="exact"/>
        <w:rPr>
          <w:color w:val="000000" w:themeColor="text1"/>
        </w:rPr>
      </w:pPr>
      <w:r w:rsidRPr="084E7E66">
        <w:rPr>
          <w:color w:val="000000" w:themeColor="text1"/>
        </w:rPr>
        <w:t>Designers and the Principal Contractor / contractor(s) shall identify to the Principal Designer any significant hazards associated with the contractor designed elements in sufficient time to allow adequate consideration.</w:t>
      </w:r>
    </w:p>
    <w:p w:rsidRPr="00AA276C" w:rsidR="00AA276C" w:rsidP="00142FAC" w:rsidRDefault="00AA276C" w14:paraId="6B1E4AA0" w14:textId="77777777">
      <w:pPr>
        <w:keepNext/>
        <w:spacing w:after="240" w:line="240" w:lineRule="exact"/>
        <w:outlineLvl w:val="1"/>
        <w:rPr>
          <w:rFonts w:asciiTheme="minorHAnsi" w:hAnsiTheme="minorHAnsi" w:eastAsiaTheme="majorEastAsia" w:cstheme="majorBidi"/>
          <w:b/>
          <w:bCs/>
          <w:color w:val="000000" w:themeColor="text1"/>
        </w:rPr>
      </w:pPr>
      <w:bookmarkStart w:name="_Toc477442300" w:id="114"/>
      <w:bookmarkStart w:name="_Toc514944747" w:id="115"/>
      <w:bookmarkStart w:name="_Toc416954938" w:id="116"/>
      <w:bookmarkStart w:name="_Toc212787834" w:id="117"/>
      <w:r w:rsidRPr="00AA276C">
        <w:rPr>
          <w:rFonts w:asciiTheme="minorHAnsi" w:hAnsiTheme="minorHAnsi" w:eastAsiaTheme="majorEastAsia" w:cstheme="majorBidi"/>
          <w:b/>
          <w:bCs/>
          <w:color w:val="000000" w:themeColor="text1"/>
        </w:rPr>
        <w:t>Construction Health and Safety Plan</w:t>
      </w:r>
      <w:bookmarkEnd w:id="114"/>
      <w:bookmarkEnd w:id="115"/>
      <w:bookmarkEnd w:id="117"/>
    </w:p>
    <w:p w:rsidRPr="00AA276C" w:rsidR="00AA276C" w:rsidP="084E7E66" w:rsidRDefault="00AA276C" w14:paraId="0421C601" w14:textId="77777777">
      <w:pPr>
        <w:spacing w:after="240" w:line="240" w:lineRule="exact"/>
        <w:rPr>
          <w:rFonts w:eastAsia="Times New Roman" w:cs="Arial" w:asciiTheme="minorHAnsi" w:hAnsiTheme="minorHAnsi"/>
          <w:b/>
          <w:bCs/>
          <w:i/>
          <w:iCs/>
          <w:lang w:eastAsia="en-GB"/>
        </w:rPr>
      </w:pPr>
      <w:r w:rsidRPr="084E7E66">
        <w:rPr>
          <w:rFonts w:eastAsia="Times New Roman" w:cs="Arial" w:asciiTheme="minorHAnsi" w:hAnsiTheme="minorHAnsi"/>
          <w:b/>
          <w:bCs/>
          <w:i/>
          <w:iCs/>
          <w:lang w:eastAsia="en-GB"/>
        </w:rPr>
        <w:t>The Principal Contractor shall provide a copy of the Construction Health and Safety Plan at least 5 working days in advance of the planned start of work.</w:t>
      </w:r>
    </w:p>
    <w:p w:rsidRPr="00AA276C" w:rsidR="00AA276C" w:rsidP="084E7E66" w:rsidRDefault="00AA276C" w14:paraId="1EB5BACE" w14:textId="77777777">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 xml:space="preserve">The Client, or representative, shall review the document and confirm its suitability for the project.  </w:t>
      </w:r>
    </w:p>
    <w:p w:rsidRPr="00AA276C" w:rsidR="00AA276C" w:rsidP="084E7E66" w:rsidRDefault="00AA276C" w14:paraId="3CCC2B48" w14:textId="77777777">
      <w:pPr>
        <w:spacing w:after="240" w:line="240" w:lineRule="exact"/>
        <w:rPr>
          <w:rFonts w:eastAsia="Times New Roman" w:cs="Arial" w:asciiTheme="minorHAnsi" w:hAnsiTheme="minorHAnsi"/>
          <w:color w:val="000000"/>
          <w:lang w:eastAsia="en-GB"/>
        </w:rPr>
      </w:pPr>
      <w:r w:rsidRPr="084E7E66">
        <w:rPr>
          <w:rFonts w:eastAsia="Times New Roman" w:cs="Arial" w:asciiTheme="minorHAnsi" w:hAnsiTheme="minorHAnsi"/>
          <w:color w:val="000000" w:themeColor="text1"/>
          <w:lang w:eastAsia="en-GB"/>
        </w:rPr>
        <w:t xml:space="preserve">The Principal Contractor is to ensure that their senior management are committed to the agreed list of Health &amp; Safety objectives and targets which will be established within the Construction Phase Plan. </w:t>
      </w:r>
    </w:p>
    <w:p w:rsidRPr="00AA276C" w:rsidR="00AA276C" w:rsidP="084E7E66" w:rsidRDefault="00AA276C" w14:paraId="7FA536B4" w14:textId="77777777">
      <w:pPr>
        <w:spacing w:after="240" w:line="240" w:lineRule="exact"/>
        <w:rPr>
          <w:rFonts w:eastAsia="Times New Roman" w:cs="Arial" w:asciiTheme="minorHAnsi" w:hAnsiTheme="minorHAnsi"/>
          <w:color w:val="000000"/>
          <w:lang w:eastAsia="en-GB"/>
        </w:rPr>
      </w:pPr>
      <w:r w:rsidRPr="084E7E66">
        <w:rPr>
          <w:rFonts w:eastAsia="Times New Roman" w:cs="Arial" w:asciiTheme="minorHAnsi" w:hAnsiTheme="minorHAnsi"/>
          <w:color w:val="000000" w:themeColor="text1"/>
          <w:lang w:eastAsia="en-GB"/>
        </w:rPr>
        <w:t xml:space="preserve">The Principal Contractor shall ensure that their sub-contractors implement such actions as are required to meet those objectives and targets. This implementation process will be monitored and reviewed as part of the EHS management process.  </w:t>
      </w:r>
    </w:p>
    <w:p w:rsidRPr="00AA276C" w:rsidR="00AA276C" w:rsidP="00142FAC" w:rsidRDefault="00AA276C" w14:paraId="00309786" w14:textId="77777777">
      <w:pPr>
        <w:keepNext/>
        <w:spacing w:after="240" w:line="240" w:lineRule="exact"/>
        <w:outlineLvl w:val="1"/>
        <w:rPr>
          <w:rFonts w:asciiTheme="minorHAnsi" w:hAnsiTheme="minorHAnsi" w:eastAsiaTheme="majorEastAsia" w:cstheme="majorBidi"/>
          <w:b/>
          <w:bCs/>
          <w:color w:val="000000" w:themeColor="text1"/>
        </w:rPr>
      </w:pPr>
      <w:bookmarkStart w:name="_Toc477442301" w:id="118"/>
      <w:bookmarkStart w:name="_Toc514944748" w:id="119"/>
      <w:bookmarkStart w:name="_Toc212787835" w:id="120"/>
      <w:r w:rsidRPr="00AA276C">
        <w:rPr>
          <w:rFonts w:asciiTheme="minorHAnsi" w:hAnsiTheme="minorHAnsi" w:eastAsiaTheme="majorEastAsia" w:cstheme="majorBidi"/>
          <w:b/>
          <w:bCs/>
          <w:color w:val="000000" w:themeColor="text1"/>
        </w:rPr>
        <w:t>Communication and liaison between Client and others</w:t>
      </w:r>
      <w:bookmarkEnd w:id="116"/>
      <w:bookmarkEnd w:id="118"/>
      <w:bookmarkEnd w:id="119"/>
      <w:bookmarkEnd w:id="120"/>
    </w:p>
    <w:p w:rsidRPr="00AA276C" w:rsidR="00AA276C" w:rsidP="084E7E66" w:rsidRDefault="00AA276C" w14:paraId="6331942B" w14:textId="77777777">
      <w:pPr>
        <w:tabs>
          <w:tab w:val="left" w:pos="709"/>
        </w:tabs>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Pre–Start Meetings shall be held prior to works commencing and Progress Meetings will subsequently be held on a regular basis.</w:t>
      </w:r>
    </w:p>
    <w:p w:rsidRPr="00AA276C" w:rsidR="00AA276C" w:rsidP="084E7E66" w:rsidRDefault="00AA276C" w14:paraId="000E2113" w14:textId="77777777">
      <w:pPr>
        <w:tabs>
          <w:tab w:val="left" w:pos="709"/>
        </w:tabs>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Design and project meetings will all have H&amp;S as an agenda item and attended by the appropriate parties, e.g.  Principal Contractor’s site manager; Principal Contractor’s safety representative; sub-contractors as required; client representatives; project manager; designers; etc.</w:t>
      </w:r>
    </w:p>
    <w:p w:rsidRPr="00AA276C" w:rsidR="00AA276C" w:rsidP="084E7E66" w:rsidRDefault="00AA276C" w14:paraId="39178389" w14:textId="77777777">
      <w:pPr>
        <w:tabs>
          <w:tab w:val="left" w:pos="709"/>
        </w:tabs>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These meetings, together with all agreed actions and closure dates to be met key parties, are to be recorded and the minutes circulated to all relevant parties</w:t>
      </w:r>
    </w:p>
    <w:p w:rsidRPr="00AA276C" w:rsidR="00AA276C" w:rsidP="00142FAC" w:rsidRDefault="00AA276C" w14:paraId="561DE9FF" w14:textId="77777777">
      <w:pPr>
        <w:keepNext/>
        <w:spacing w:after="240" w:line="240" w:lineRule="exact"/>
        <w:outlineLvl w:val="1"/>
        <w:rPr>
          <w:rFonts w:asciiTheme="minorHAnsi" w:hAnsiTheme="minorHAnsi" w:eastAsiaTheme="majorEastAsia" w:cstheme="majorBidi"/>
          <w:b/>
          <w:bCs/>
          <w:color w:val="000000" w:themeColor="text1"/>
        </w:rPr>
      </w:pPr>
      <w:bookmarkStart w:name="_Toc477442302" w:id="121"/>
      <w:bookmarkStart w:name="_Toc514944749" w:id="122"/>
      <w:bookmarkStart w:name="_Toc212787836" w:id="123"/>
      <w:r w:rsidRPr="00AA276C">
        <w:rPr>
          <w:rFonts w:asciiTheme="minorHAnsi" w:hAnsiTheme="minorHAnsi" w:eastAsiaTheme="majorEastAsia" w:cstheme="majorBidi"/>
          <w:b/>
          <w:bCs/>
          <w:color w:val="000000" w:themeColor="text1"/>
        </w:rPr>
        <w:t>The Construction Site</w:t>
      </w:r>
      <w:bookmarkEnd w:id="121"/>
      <w:bookmarkEnd w:id="122"/>
      <w:bookmarkEnd w:id="123"/>
    </w:p>
    <w:p w:rsidRPr="00AA276C" w:rsidR="00AA276C" w:rsidP="084E7E66" w:rsidRDefault="00AA276C" w14:paraId="54A6D133" w14:textId="77777777">
      <w:pPr>
        <w:tabs>
          <w:tab w:val="left" w:pos="284"/>
        </w:tabs>
        <w:spacing w:after="240" w:line="240" w:lineRule="exact"/>
        <w:rPr>
          <w:b/>
          <w:bCs/>
          <w:i/>
          <w:iCs/>
        </w:rPr>
      </w:pPr>
      <w:r w:rsidRPr="084E7E66">
        <w:rPr>
          <w:b/>
          <w:bCs/>
          <w:i/>
          <w:iCs/>
        </w:rPr>
        <w:t>Site Establishment</w:t>
      </w:r>
    </w:p>
    <w:p w:rsidRPr="00AA276C" w:rsidR="00AA276C" w:rsidP="084E7E66" w:rsidRDefault="00AA276C" w14:paraId="1EB46B25" w14:textId="77777777">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 xml:space="preserve">The site is to be maintained in a secure condition by means of 2.0m high mesh fence to enclose the site compound and construction areas.  Alternative arrangements must be approved by ORE Catapult.  </w:t>
      </w:r>
    </w:p>
    <w:p w:rsidRPr="00AA276C" w:rsidR="00AA276C" w:rsidP="084E7E66" w:rsidRDefault="00AA276C" w14:paraId="0A7F2736" w14:textId="77777777">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 xml:space="preserve">Vehicle and pedestrian entrances shall be clearly defined and controlled throughout the project to prevent unauthorised access.  </w:t>
      </w:r>
    </w:p>
    <w:p w:rsidRPr="00AA276C" w:rsidR="00AA276C" w:rsidP="084E7E66" w:rsidRDefault="00AA276C" w14:paraId="4B100202" w14:textId="77777777">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The Principal Contractor shall monitor the site security arrangements and take additional measures as necessary to overcome any failures in such security</w:t>
      </w:r>
    </w:p>
    <w:p w:rsidRPr="00AA276C" w:rsidR="00AA276C" w:rsidP="084E7E66" w:rsidRDefault="00AA276C" w14:paraId="4029D3D4" w14:textId="77777777">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All fencing is to display appropriate and suitable signage alerting ORE Catapult personnel of hazards.</w:t>
      </w:r>
    </w:p>
    <w:p w:rsidRPr="00AA276C" w:rsidR="00AA276C" w:rsidP="084E7E66" w:rsidRDefault="00AA276C" w14:paraId="1FB04256" w14:textId="77777777">
      <w:pPr>
        <w:spacing w:after="240" w:line="240" w:lineRule="exact"/>
        <w:jc w:val="both"/>
        <w:rPr>
          <w:rFonts w:cs="Arial" w:asciiTheme="minorHAnsi" w:hAnsiTheme="minorHAnsi"/>
          <w:i/>
          <w:iCs/>
          <w:color w:val="000000"/>
        </w:rPr>
      </w:pPr>
      <w:r w:rsidRPr="084E7E66">
        <w:rPr>
          <w:rFonts w:cs="Arial" w:asciiTheme="minorHAnsi" w:hAnsiTheme="minorHAnsi"/>
          <w:b/>
          <w:bCs/>
          <w:i/>
          <w:iCs/>
          <w:color w:val="000000" w:themeColor="text1"/>
        </w:rPr>
        <w:t>Welfare facilities to be provided by the contractor</w:t>
      </w:r>
    </w:p>
    <w:p w:rsidRPr="00AA276C" w:rsidR="00AA276C" w:rsidP="084E7E66" w:rsidRDefault="00AA276C" w14:paraId="47ED9A4F" w14:textId="4E92AF63">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 xml:space="preserve">Existing welfare facilities are provided in each building and may be accessible to contractors.  This will be agreed prior to appointment or the start of work.   </w:t>
      </w:r>
    </w:p>
    <w:p w:rsidRPr="00AA276C" w:rsidR="00AA276C" w:rsidP="084E7E66" w:rsidRDefault="00AA276C" w14:paraId="0145A3F7" w14:textId="77777777">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 xml:space="preserve">If separate / additional facilities are necessary, the contractor shall provide such in accordance with Schedule 2 of the CDM Regulations 2015.  This should include: a mess area, kitchenette with microwave, kettle and sink, toilet with hand washing facilities and power provision.  </w:t>
      </w:r>
    </w:p>
    <w:p w:rsidRPr="00AA276C" w:rsidR="00AA276C" w:rsidP="0069705A" w:rsidRDefault="00AA276C" w14:paraId="67AFF758" w14:textId="77777777">
      <w:pPr>
        <w:pStyle w:val="Heading2"/>
      </w:pPr>
      <w:bookmarkStart w:name="_Toc514944750" w:id="124"/>
      <w:bookmarkStart w:name="_Toc212787837" w:id="125"/>
      <w:r w:rsidRPr="00AA276C">
        <w:t>Training and Competence</w:t>
      </w:r>
      <w:bookmarkEnd w:id="124"/>
      <w:bookmarkEnd w:id="125"/>
    </w:p>
    <w:p w:rsidRPr="00AA276C" w:rsidR="00AA276C" w:rsidP="084E7E66" w:rsidRDefault="00AA276C" w14:paraId="64B0E926" w14:textId="77777777">
      <w:pPr>
        <w:spacing w:after="240" w:line="240" w:lineRule="exact"/>
        <w:rPr>
          <w:rFonts w:eastAsia="Times New Roman" w:cs="Arial" w:asciiTheme="minorHAnsi" w:hAnsiTheme="minorHAnsi"/>
          <w:b/>
          <w:bCs/>
          <w:i/>
          <w:iCs/>
          <w:lang w:eastAsia="en-GB"/>
        </w:rPr>
      </w:pPr>
      <w:r w:rsidRPr="084E7E66">
        <w:rPr>
          <w:rFonts w:eastAsia="Times New Roman" w:cs="Arial" w:asciiTheme="minorHAnsi" w:hAnsiTheme="minorHAnsi"/>
          <w:b/>
          <w:bCs/>
          <w:i/>
          <w:iCs/>
          <w:lang w:eastAsia="en-GB"/>
        </w:rPr>
        <w:t xml:space="preserve">Construction Site Induction </w:t>
      </w:r>
    </w:p>
    <w:p w:rsidRPr="00AA276C" w:rsidR="00AA276C" w:rsidP="084E7E66" w:rsidRDefault="00AA276C" w14:paraId="71ED379C" w14:textId="77777777">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 xml:space="preserve">All persons working on site MUST undergo a site-specific health and safety induction delivered by the Principal Contractor.  </w:t>
      </w:r>
    </w:p>
    <w:p w:rsidRPr="00AA276C" w:rsidR="00AA276C" w:rsidP="084E7E66" w:rsidRDefault="00AA276C" w14:paraId="347B4F96" w14:textId="77777777">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 xml:space="preserve">This induction is in addition to that provided by ORE Catapult.  </w:t>
      </w:r>
    </w:p>
    <w:p w:rsidRPr="00AA276C" w:rsidR="00AA276C" w:rsidP="084E7E66" w:rsidRDefault="00AA276C" w14:paraId="79A90754" w14:textId="77777777">
      <w:pPr>
        <w:spacing w:after="240" w:line="240" w:lineRule="exact"/>
        <w:rPr>
          <w:rFonts w:eastAsia="Times New Roman" w:cs="Arial" w:asciiTheme="minorHAnsi" w:hAnsiTheme="minorHAnsi"/>
          <w:b/>
          <w:bCs/>
          <w:i/>
          <w:iCs/>
          <w:lang w:eastAsia="en-GB"/>
        </w:rPr>
      </w:pPr>
      <w:r w:rsidRPr="084E7E66">
        <w:rPr>
          <w:rFonts w:eastAsia="Times New Roman" w:cs="Arial" w:asciiTheme="minorHAnsi" w:hAnsiTheme="minorHAnsi"/>
          <w:b/>
          <w:bCs/>
          <w:i/>
          <w:iCs/>
          <w:lang w:eastAsia="en-GB"/>
        </w:rPr>
        <w:t>Competency Records</w:t>
      </w:r>
    </w:p>
    <w:p w:rsidRPr="00AA276C" w:rsidR="00AA276C" w:rsidP="084E7E66" w:rsidRDefault="00AA276C" w14:paraId="648B198D" w14:textId="77777777">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 xml:space="preserve">The Principal Contractor shall hold records of training for ALL persons working on site.  These records should demonstrate competency and experience for their designated trades and equipment / tools and processes to be used.  Records must be current.  </w:t>
      </w:r>
    </w:p>
    <w:p w:rsidRPr="00AA276C" w:rsidR="00AA276C" w:rsidP="084E7E66" w:rsidRDefault="00AA276C" w14:paraId="47600FC3" w14:textId="77777777">
      <w:pPr>
        <w:spacing w:after="240" w:line="240" w:lineRule="exact"/>
        <w:rPr>
          <w:rFonts w:eastAsia="Times New Roman" w:cs="Arial" w:asciiTheme="minorHAnsi" w:hAnsiTheme="minorHAnsi"/>
          <w:lang w:eastAsia="en-GB"/>
        </w:rPr>
      </w:pPr>
      <w:r w:rsidRPr="084E7E66">
        <w:rPr>
          <w:rFonts w:eastAsia="Times New Roman" w:cs="Arial" w:asciiTheme="minorHAnsi" w:hAnsiTheme="minorHAnsi"/>
          <w:lang w:eastAsia="en-GB"/>
        </w:rPr>
        <w:t xml:space="preserve">This should also include evidence of health and safety training such as CSCS, Safety Passport etc.  </w:t>
      </w:r>
    </w:p>
    <w:p w:rsidR="009B7CF0" w:rsidP="004872DC" w:rsidRDefault="009B7CF0" w14:paraId="35912B43" w14:textId="77777777">
      <w:pPr>
        <w:pStyle w:val="Heading2"/>
      </w:pPr>
      <w:bookmarkStart w:name="_Toc504396156" w:id="126"/>
      <w:bookmarkStart w:name="_Toc514944760" w:id="127"/>
      <w:bookmarkStart w:name="_Toc535822198" w:id="128"/>
      <w:bookmarkStart w:name="_Toc504396158" w:id="129"/>
      <w:bookmarkStart w:name="_Toc212787838" w:id="130"/>
      <w:r>
        <w:t>Significant design assumptions and suggested control methods</w:t>
      </w:r>
      <w:bookmarkEnd w:id="126"/>
      <w:bookmarkEnd w:id="127"/>
      <w:bookmarkEnd w:id="128"/>
      <w:bookmarkEnd w:id="130"/>
    </w:p>
    <w:p w:rsidRPr="00230917" w:rsidR="009B7CF0" w:rsidP="084E7E66" w:rsidRDefault="009B7CF0" w14:paraId="1D356968" w14:textId="77777777">
      <w:pPr>
        <w:spacing w:before="120" w:after="240" w:line="260" w:lineRule="exact"/>
      </w:pPr>
      <w:r>
        <w:t xml:space="preserve">Designers, or Contractors with design responsibility, approved for each project, are to ensure their appointed internal or external architects, mechanical, electrical designers, structural engineers etc. avoid, so far as is reasonably practicable, any foreseeable risks within their designs. Where it is not practical to eliminate the hazard then design solutions should be developed to reduce the overall risk to an acceptable level. </w:t>
      </w:r>
    </w:p>
    <w:p w:rsidRPr="00230917" w:rsidR="009B7CF0" w:rsidP="084E7E66" w:rsidRDefault="009B7CF0" w14:paraId="251979DF" w14:textId="77777777">
      <w:pPr>
        <w:spacing w:before="120" w:after="240" w:line="260" w:lineRule="exact"/>
      </w:pPr>
      <w:r>
        <w:t>Information must be provided to enable risks within the design to be identified and managed.</w:t>
      </w:r>
    </w:p>
    <w:p w:rsidRPr="00230917" w:rsidR="009B7CF0" w:rsidP="084E7E66" w:rsidRDefault="009B7CF0" w14:paraId="5D65379A" w14:textId="77777777">
      <w:pPr>
        <w:spacing w:before="120" w:after="240" w:line="260" w:lineRule="exact"/>
      </w:pPr>
      <w:r>
        <w:t xml:space="preserve">Aspects of the design which could create significant risk during the project, future construction work and maintenance, including DDA and security requirements shall be taken into consideration during the design phase.  </w:t>
      </w:r>
    </w:p>
    <w:p w:rsidRPr="00230917" w:rsidR="009B7CF0" w:rsidP="084E7E66" w:rsidRDefault="009B7CF0" w14:paraId="0F12F5C0" w14:textId="77777777">
      <w:pPr>
        <w:spacing w:before="120" w:after="240" w:line="260" w:lineRule="exact"/>
      </w:pPr>
      <w:r>
        <w:t>Risk information, including foreseeable residual risks, shall be provided to the Planning Team for review and comment prior to any work taking place.</w:t>
      </w:r>
    </w:p>
    <w:p w:rsidRPr="00230917" w:rsidR="009B7CF0" w:rsidP="084E7E66" w:rsidRDefault="009B7CF0" w14:paraId="656A8251" w14:noSpellErr="1" w14:textId="0A15130B">
      <w:pPr>
        <w:spacing w:before="120" w:after="240" w:line="260" w:lineRule="exact"/>
      </w:pPr>
      <w:r w:rsidR="009B7CF0">
        <w:rPr/>
        <w:t xml:space="preserve">All Contractors shall </w:t>
      </w:r>
      <w:r w:rsidR="0F390877">
        <w:rPr/>
        <w:t>conduct,</w:t>
      </w:r>
      <w:r w:rsidR="009B7CF0">
        <w:rPr/>
        <w:t xml:space="preserve"> and record risk assessments appropriate to their work. They shall ensure the control measures </w:t>
      </w:r>
      <w:r w:rsidR="009B7CF0">
        <w:rPr/>
        <w:t>identified</w:t>
      </w:r>
      <w:r w:rsidR="009B7CF0">
        <w:rPr/>
        <w:t xml:space="preserve"> are implemented, </w:t>
      </w:r>
      <w:r w:rsidR="009B7CF0">
        <w:rPr/>
        <w:t>communicated</w:t>
      </w:r>
      <w:r w:rsidR="009B7CF0">
        <w:rPr/>
        <w:t xml:space="preserve"> and documented</w:t>
      </w:r>
      <w:r w:rsidR="009B7CF0">
        <w:rPr/>
        <w:t xml:space="preserve">.  </w:t>
      </w:r>
    </w:p>
    <w:p w:rsidRPr="00230917" w:rsidR="009B7CF0" w:rsidP="084E7E66" w:rsidRDefault="009B7CF0" w14:paraId="421646C6" w14:textId="77777777">
      <w:pPr>
        <w:spacing w:before="120" w:after="240" w:line="260" w:lineRule="exact"/>
      </w:pPr>
      <w:r>
        <w:t>Hazards identified which may impact upon any occupiers of the premises, or any maintenance activities related to the premises which will run concurrently with construction, shall be communicated to relevant personnel prior to the commencement of work.</w:t>
      </w:r>
    </w:p>
    <w:p w:rsidRPr="00230917" w:rsidR="009B7CF0" w:rsidP="084E7E66" w:rsidRDefault="009B7CF0" w14:paraId="6BA6029A" w14:textId="77777777">
      <w:pPr>
        <w:spacing w:before="120" w:after="240" w:line="260" w:lineRule="exact"/>
      </w:pPr>
      <w:r>
        <w:t>Areas that are under the control of the Principal Contractor shall be agreed and recorded as part of Project Pre-start/ Progress Meetings.</w:t>
      </w:r>
    </w:p>
    <w:p w:rsidRPr="00230917" w:rsidR="009B7CF0" w:rsidP="084E7E66" w:rsidRDefault="009B7CF0" w14:paraId="5ABEC4A1" w14:noSpellErr="1" w14:textId="352D71BA">
      <w:pPr>
        <w:spacing w:before="120" w:after="240" w:line="260" w:lineRule="exact"/>
      </w:pPr>
      <w:r w:rsidR="009B7CF0">
        <w:rPr/>
        <w:t xml:space="preserve">All risk assessments pertinent to works shall be </w:t>
      </w:r>
      <w:r w:rsidR="009B7CF0">
        <w:rPr/>
        <w:t>maintained</w:t>
      </w:r>
      <w:r w:rsidR="009B7CF0">
        <w:rPr/>
        <w:t xml:space="preserve"> on site. It shall be for the Principal Contractor to ensure compliance with this requirement. It shall also be for the Principal Contractor to ensure information about risks is made available to persons who may </w:t>
      </w:r>
      <w:r w:rsidR="38F71CF4">
        <w:rPr/>
        <w:t>encounter</w:t>
      </w:r>
      <w:r w:rsidR="009B7CF0">
        <w:rPr/>
        <w:t xml:space="preserve"> the relevant hazard.</w:t>
      </w:r>
    </w:p>
    <w:p w:rsidR="004872DC" w:rsidRDefault="004872DC" w14:paraId="6E035A28" w14:textId="77777777">
      <w:pPr>
        <w:rPr>
          <w:rFonts w:asciiTheme="minorHAnsi" w:hAnsiTheme="minorHAnsi" w:eastAsiaTheme="majorEastAsia" w:cstheme="majorBidi"/>
          <w:b/>
          <w:bCs/>
          <w:color w:val="000000" w:themeColor="text1"/>
        </w:rPr>
      </w:pPr>
      <w:bookmarkStart w:name="_Toc514944761" w:id="131"/>
      <w:r>
        <w:br w:type="page"/>
      </w:r>
    </w:p>
    <w:p w:rsidRPr="00647887" w:rsidR="009B7CF0" w:rsidP="00142FAC" w:rsidRDefault="009B7CF0" w14:paraId="638A49E6" w14:textId="56008BE3">
      <w:pPr>
        <w:pStyle w:val="Heading2"/>
      </w:pPr>
      <w:bookmarkStart w:name="_Toc535822199" w:id="132"/>
      <w:bookmarkStart w:name="_Toc212787839" w:id="133"/>
      <w:r w:rsidRPr="00647887">
        <w:t>Information on significant risks identified during design</w:t>
      </w:r>
      <w:bookmarkEnd w:id="129"/>
      <w:bookmarkEnd w:id="131"/>
      <w:bookmarkEnd w:id="132"/>
      <w:bookmarkEnd w:id="133"/>
    </w:p>
    <w:p w:rsidRPr="00230917" w:rsidR="009B7CF0" w:rsidP="084E7E66" w:rsidRDefault="009B7CF0" w14:paraId="4B41EE98" w14:textId="77777777">
      <w:pPr>
        <w:spacing w:before="120" w:after="240" w:line="260" w:lineRule="exact"/>
      </w:pPr>
      <w:r>
        <w:t>Information must be provided to enable risks within the design to be identified and managed.</w:t>
      </w:r>
    </w:p>
    <w:p w:rsidRPr="00230917" w:rsidR="009B7CF0" w:rsidP="084E7E66" w:rsidRDefault="009B7CF0" w14:paraId="3B6B2897" w14:textId="77777777">
      <w:pPr>
        <w:spacing w:before="120" w:after="240" w:line="260" w:lineRule="exact"/>
      </w:pPr>
      <w:r>
        <w:t xml:space="preserve">Aspects of the design which could create significant risk during the project, future construction work and maintenance, including DDA and security requirements shall be taken into consideration during the design phase.  </w:t>
      </w:r>
    </w:p>
    <w:p w:rsidR="009B7CF0" w:rsidP="084E7E66" w:rsidRDefault="009B7CF0" w14:paraId="19010DDD" w14:textId="77777777">
      <w:pPr>
        <w:spacing w:before="120" w:after="240" w:line="260" w:lineRule="exact"/>
      </w:pPr>
      <w:r>
        <w:t>Risk information, including foreseeable residual risks, shall be provided to the Planning Team for review and comment prior to any work taking place.</w:t>
      </w:r>
    </w:p>
    <w:p w:rsidR="004872DC" w:rsidRDefault="004872DC" w14:paraId="43CC73D8" w14:textId="77777777">
      <w:pPr>
        <w:rPr>
          <w:rFonts w:eastAsiaTheme="majorEastAsia" w:cstheme="majorBidi"/>
          <w:b/>
          <w:bCs/>
          <w:color w:val="00AEC7" w:themeColor="accent1"/>
          <w:sz w:val="32"/>
          <w:szCs w:val="28"/>
        </w:rPr>
      </w:pPr>
      <w:bookmarkStart w:name="_Toc504396160" w:id="134"/>
      <w:bookmarkStart w:name="_Toc514944766" w:id="135"/>
      <w:r>
        <w:br w:type="page"/>
      </w:r>
    </w:p>
    <w:p w:rsidRPr="00647887" w:rsidR="009B7CF0" w:rsidP="004872DC" w:rsidRDefault="009B7CF0" w14:paraId="220094E8" w14:textId="347FED49">
      <w:pPr>
        <w:pStyle w:val="Heading1"/>
      </w:pPr>
      <w:bookmarkStart w:name="_Toc535822200" w:id="136"/>
      <w:bookmarkStart w:name="_Toc212787840" w:id="137"/>
      <w:r>
        <w:t>Format and Content</w:t>
      </w:r>
      <w:bookmarkEnd w:id="134"/>
      <w:bookmarkEnd w:id="135"/>
      <w:r>
        <w:t xml:space="preserve"> 0</w:t>
      </w:r>
      <w:r w:rsidR="3066BECC">
        <w:t>f</w:t>
      </w:r>
      <w:r>
        <w:t xml:space="preserve"> Health and Safety File / O&amp;M’s etc for Handover</w:t>
      </w:r>
      <w:bookmarkEnd w:id="136"/>
      <w:bookmarkEnd w:id="137"/>
    </w:p>
    <w:p w:rsidRPr="008A2246" w:rsidR="009B7CF0" w:rsidP="009B7CF0" w:rsidRDefault="009B7CF0" w14:paraId="0B5D55C3" w14:textId="77777777">
      <w:pPr>
        <w:spacing w:before="120" w:after="240" w:line="260" w:lineRule="exact"/>
        <w:ind w:left="567"/>
        <w:rPr>
          <w:rFonts w:asciiTheme="minorHAnsi" w:hAnsiTheme="minorHAnsi"/>
          <w:color w:val="000000" w:themeColor="text1"/>
        </w:rPr>
      </w:pPr>
      <w:r w:rsidRPr="008A2246">
        <w:rPr>
          <w:rFonts w:asciiTheme="minorHAnsi" w:hAnsiTheme="minorHAnsi"/>
          <w:color w:val="000000" w:themeColor="text1"/>
        </w:rPr>
        <w:t>The health and safety file should include information where this may be relevant to the health and safety of any future cleaning, construction or maintenance work. The level of detail should be proportionate to the risks likely to be involved in such work.</w:t>
      </w:r>
    </w:p>
    <w:p w:rsidRPr="008A2246" w:rsidR="009B7CF0" w:rsidP="009B7CF0" w:rsidRDefault="009B7CF0" w14:paraId="16AFC646" w14:textId="77777777">
      <w:pPr>
        <w:spacing w:before="120" w:after="240" w:line="260" w:lineRule="exact"/>
        <w:ind w:left="567"/>
        <w:rPr>
          <w:rFonts w:asciiTheme="minorHAnsi" w:hAnsiTheme="minorHAnsi"/>
          <w:color w:val="000000" w:themeColor="text1"/>
        </w:rPr>
      </w:pPr>
      <w:r w:rsidRPr="008A2246">
        <w:rPr>
          <w:rFonts w:asciiTheme="minorHAnsi" w:hAnsiTheme="minorHAnsi"/>
          <w:color w:val="000000" w:themeColor="text1"/>
        </w:rPr>
        <w:t>The Health and Safety File should comply with the requirements of the HSE Guidance to the CDM Regulations 2015 and any further requirement set out in this Guidance. The file should include as appropriate:</w:t>
      </w:r>
    </w:p>
    <w:p w:rsidRPr="008A2246" w:rsidR="009B7CF0" w:rsidP="009B7CF0" w:rsidRDefault="009B7CF0" w14:paraId="70563A40" w14:textId="77777777">
      <w:pPr>
        <w:pStyle w:val="ListParagraph"/>
        <w:numPr>
          <w:ilvl w:val="0"/>
          <w:numId w:val="25"/>
        </w:numPr>
        <w:spacing w:before="120" w:after="240" w:line="260" w:lineRule="exact"/>
        <w:ind w:left="1418" w:hanging="644"/>
        <w:rPr>
          <w:rFonts w:asciiTheme="minorHAnsi" w:hAnsiTheme="minorHAnsi"/>
          <w:color w:val="000000" w:themeColor="text1"/>
          <w:sz w:val="22"/>
        </w:rPr>
      </w:pPr>
      <w:r w:rsidRPr="008A2246">
        <w:rPr>
          <w:rFonts w:asciiTheme="minorHAnsi" w:hAnsiTheme="minorHAnsi"/>
          <w:color w:val="000000" w:themeColor="text1"/>
          <w:sz w:val="22"/>
        </w:rPr>
        <w:t>a brief description of the work carried out;</w:t>
      </w:r>
    </w:p>
    <w:p w:rsidRPr="008A2246" w:rsidR="009B7CF0" w:rsidP="009B7CF0" w:rsidRDefault="009B7CF0" w14:paraId="3705ACC0" w14:textId="77777777">
      <w:pPr>
        <w:pStyle w:val="ListParagraph"/>
        <w:numPr>
          <w:ilvl w:val="0"/>
          <w:numId w:val="25"/>
        </w:numPr>
        <w:spacing w:before="120" w:after="240" w:line="260" w:lineRule="exact"/>
        <w:ind w:left="1418" w:hanging="644"/>
        <w:rPr>
          <w:rFonts w:asciiTheme="minorHAnsi" w:hAnsiTheme="minorHAnsi"/>
          <w:color w:val="000000" w:themeColor="text1"/>
          <w:sz w:val="22"/>
        </w:rPr>
      </w:pPr>
      <w:r w:rsidRPr="008A2246">
        <w:rPr>
          <w:rFonts w:asciiTheme="minorHAnsi" w:hAnsiTheme="minorHAnsi"/>
          <w:color w:val="000000" w:themeColor="text1"/>
          <w:sz w:val="22"/>
        </w:rPr>
        <w:t>Any residual hazards which remain and how they have been dealt with (for example surveys or other information concerning asbestos, contaminated land, water bearing strata, buried services etc.);</w:t>
      </w:r>
    </w:p>
    <w:p w:rsidRPr="008A2246" w:rsidR="009B7CF0" w:rsidP="009B7CF0" w:rsidRDefault="009B7CF0" w14:paraId="6FC11332" w14:textId="77777777">
      <w:pPr>
        <w:pStyle w:val="ListParagraph"/>
        <w:numPr>
          <w:ilvl w:val="0"/>
          <w:numId w:val="25"/>
        </w:numPr>
        <w:spacing w:before="120" w:after="240" w:line="260" w:lineRule="exact"/>
        <w:ind w:left="1418" w:hanging="644"/>
        <w:rPr>
          <w:rFonts w:asciiTheme="minorHAnsi" w:hAnsiTheme="minorHAnsi"/>
          <w:color w:val="000000" w:themeColor="text1"/>
          <w:sz w:val="22"/>
        </w:rPr>
      </w:pPr>
      <w:r w:rsidRPr="008A2246">
        <w:rPr>
          <w:rFonts w:asciiTheme="minorHAnsi" w:hAnsiTheme="minorHAnsi"/>
          <w:color w:val="000000" w:themeColor="text1"/>
          <w:sz w:val="22"/>
        </w:rPr>
        <w:t>key structural principles (e.g., bracing, sources of substantial stored energy – including pre- or post-tensioned members) and safe working loads for floors and roofs;</w:t>
      </w:r>
    </w:p>
    <w:p w:rsidRPr="008A2246" w:rsidR="009B7CF0" w:rsidP="009B7CF0" w:rsidRDefault="009B7CF0" w14:paraId="5D0A5003" w14:textId="77777777">
      <w:pPr>
        <w:pStyle w:val="ListParagraph"/>
        <w:numPr>
          <w:ilvl w:val="0"/>
          <w:numId w:val="25"/>
        </w:numPr>
        <w:spacing w:before="120" w:after="240" w:line="260" w:lineRule="exact"/>
        <w:ind w:left="1418" w:hanging="644"/>
        <w:rPr>
          <w:rFonts w:asciiTheme="minorHAnsi" w:hAnsiTheme="minorHAnsi"/>
          <w:color w:val="000000" w:themeColor="text1"/>
          <w:sz w:val="22"/>
        </w:rPr>
      </w:pPr>
      <w:r w:rsidRPr="008A2246">
        <w:rPr>
          <w:rFonts w:asciiTheme="minorHAnsi" w:hAnsiTheme="minorHAnsi"/>
          <w:color w:val="000000" w:themeColor="text1"/>
          <w:sz w:val="22"/>
        </w:rPr>
        <w:t>hazardous materials used (for example lead paint; pesticides; special coatings);</w:t>
      </w:r>
    </w:p>
    <w:p w:rsidRPr="008A2246" w:rsidR="009B7CF0" w:rsidP="009B7CF0" w:rsidRDefault="009B7CF0" w14:paraId="6FAC5DD3" w14:textId="77777777">
      <w:pPr>
        <w:pStyle w:val="ListParagraph"/>
        <w:numPr>
          <w:ilvl w:val="0"/>
          <w:numId w:val="25"/>
        </w:numPr>
        <w:spacing w:before="120" w:after="240" w:line="260" w:lineRule="exact"/>
        <w:ind w:left="1418" w:hanging="644"/>
        <w:rPr>
          <w:rFonts w:asciiTheme="minorHAnsi" w:hAnsiTheme="minorHAnsi"/>
          <w:color w:val="000000" w:themeColor="text1"/>
          <w:sz w:val="22"/>
        </w:rPr>
      </w:pPr>
      <w:r w:rsidRPr="008A2246">
        <w:rPr>
          <w:rFonts w:asciiTheme="minorHAnsi" w:hAnsiTheme="minorHAnsi"/>
          <w:color w:val="000000" w:themeColor="text1"/>
          <w:sz w:val="22"/>
        </w:rPr>
        <w:t>information regarding the removal or dismantling of installed plant and equipment (for example any special arrangements for lifting such equipment);</w:t>
      </w:r>
    </w:p>
    <w:p w:rsidRPr="008A2246" w:rsidR="009B7CF0" w:rsidP="009B7CF0" w:rsidRDefault="009B7CF0" w14:paraId="42986695" w14:textId="77777777">
      <w:pPr>
        <w:pStyle w:val="ListParagraph"/>
        <w:numPr>
          <w:ilvl w:val="0"/>
          <w:numId w:val="25"/>
        </w:numPr>
        <w:spacing w:before="120" w:after="240" w:line="260" w:lineRule="exact"/>
        <w:ind w:left="1418" w:hanging="644"/>
        <w:rPr>
          <w:rFonts w:asciiTheme="minorHAnsi" w:hAnsiTheme="minorHAnsi"/>
          <w:color w:val="000000" w:themeColor="text1"/>
          <w:sz w:val="22"/>
        </w:rPr>
      </w:pPr>
      <w:r w:rsidRPr="008A2246">
        <w:rPr>
          <w:rFonts w:asciiTheme="minorHAnsi" w:hAnsiTheme="minorHAnsi"/>
          <w:color w:val="000000" w:themeColor="text1"/>
          <w:sz w:val="22"/>
        </w:rPr>
        <w:t>health and safety information about equipment provided for cleaning or maintaining the structure;</w:t>
      </w:r>
    </w:p>
    <w:p w:rsidRPr="008A2246" w:rsidR="009B7CF0" w:rsidP="009B7CF0" w:rsidRDefault="009B7CF0" w14:paraId="6BA43094" w14:textId="77777777">
      <w:pPr>
        <w:pStyle w:val="ListParagraph"/>
        <w:numPr>
          <w:ilvl w:val="0"/>
          <w:numId w:val="25"/>
        </w:numPr>
        <w:spacing w:before="120" w:after="240" w:line="260" w:lineRule="exact"/>
        <w:ind w:left="1418" w:hanging="644"/>
        <w:rPr>
          <w:rFonts w:asciiTheme="minorHAnsi" w:hAnsiTheme="minorHAnsi"/>
          <w:color w:val="000000" w:themeColor="text1"/>
          <w:sz w:val="22"/>
        </w:rPr>
      </w:pPr>
      <w:r w:rsidRPr="008A2246">
        <w:rPr>
          <w:rFonts w:asciiTheme="minorHAnsi" w:hAnsiTheme="minorHAnsi"/>
          <w:color w:val="000000" w:themeColor="text1"/>
          <w:sz w:val="22"/>
        </w:rPr>
        <w:t>the nature, location and markings of significant services, including underground cables; gas supply equipment; fire-fighting services etc.;</w:t>
      </w:r>
    </w:p>
    <w:p w:rsidRPr="008A2246" w:rsidR="009B7CF0" w:rsidP="009B7CF0" w:rsidRDefault="009B7CF0" w14:paraId="14E87E6D" w14:textId="77777777">
      <w:pPr>
        <w:pStyle w:val="ListParagraph"/>
        <w:numPr>
          <w:ilvl w:val="0"/>
          <w:numId w:val="25"/>
        </w:numPr>
        <w:spacing w:before="120" w:after="240" w:line="260" w:lineRule="exact"/>
        <w:ind w:left="1418" w:hanging="644"/>
        <w:rPr>
          <w:rFonts w:asciiTheme="minorHAnsi" w:hAnsiTheme="minorHAnsi"/>
          <w:color w:val="000000" w:themeColor="text1"/>
          <w:sz w:val="22"/>
        </w:rPr>
      </w:pPr>
      <w:r w:rsidRPr="008A2246">
        <w:rPr>
          <w:rFonts w:asciiTheme="minorHAnsi" w:hAnsiTheme="minorHAnsi"/>
          <w:color w:val="000000" w:themeColor="text1"/>
          <w:sz w:val="22"/>
        </w:rPr>
        <w:t>Information and as-built drawings of the structure, its plant and equipment (e.g. the means of safe access to and from service voids and fire doors).</w:t>
      </w:r>
    </w:p>
    <w:p w:rsidRPr="008A2246" w:rsidR="009B7CF0" w:rsidP="009B7CF0" w:rsidRDefault="009B7CF0" w14:paraId="3646DB5D" w14:textId="77777777">
      <w:pPr>
        <w:tabs>
          <w:tab w:val="left" w:pos="8647"/>
        </w:tabs>
        <w:spacing w:before="120" w:after="240" w:line="260" w:lineRule="exact"/>
        <w:ind w:left="567"/>
        <w:rPr>
          <w:rFonts w:asciiTheme="minorHAnsi" w:hAnsiTheme="minorHAnsi"/>
          <w:color w:val="000000" w:themeColor="text1"/>
        </w:rPr>
      </w:pPr>
      <w:r w:rsidRPr="008A2246">
        <w:rPr>
          <w:rFonts w:asciiTheme="minorHAnsi" w:hAnsiTheme="minorHAnsi"/>
          <w:color w:val="000000" w:themeColor="text1"/>
        </w:rPr>
        <w:t>The Principal Contractor shall agree at the commencement of the project a programme of H&amp;S File review dates with the Principal Designer to initiate the development of the file and ensure the collection of information and detail as the project proceeds.</w:t>
      </w:r>
    </w:p>
    <w:p w:rsidRPr="00142FAC" w:rsidR="009B7CF0" w:rsidP="00142FAC" w:rsidRDefault="009B7CF0" w14:paraId="3D96FFDC" w14:textId="50F4AFE0">
      <w:pPr>
        <w:spacing w:before="120" w:after="240" w:line="260" w:lineRule="exact"/>
        <w:ind w:left="567"/>
        <w:rPr>
          <w:rFonts w:asciiTheme="minorHAnsi" w:hAnsiTheme="minorHAnsi"/>
          <w:color w:val="000000" w:themeColor="text1"/>
        </w:rPr>
      </w:pPr>
      <w:r w:rsidRPr="008A2246">
        <w:rPr>
          <w:rFonts w:asciiTheme="minorHAnsi" w:hAnsiTheme="minorHAnsi"/>
          <w:color w:val="000000" w:themeColor="text1"/>
        </w:rPr>
        <w:t>The Principal Contractor shall provide both hard and electronic copies of all information required to be included within the H&amp;S File for handover to the Client.  :-</w:t>
      </w:r>
      <w:r w:rsidRPr="00142FAC">
        <w:rPr>
          <w:rFonts w:asciiTheme="minorHAnsi" w:hAnsiTheme="minorHAnsi"/>
          <w:color w:val="000000" w:themeColor="text1"/>
        </w:rPr>
        <w:t xml:space="preserve"> </w:t>
      </w:r>
    </w:p>
    <w:p w:rsidRPr="008A2246" w:rsidR="009B7CF0" w:rsidP="009B7CF0" w:rsidRDefault="009B7CF0" w14:paraId="64E28039" w14:textId="77777777">
      <w:pPr>
        <w:pStyle w:val="ListParagraph"/>
        <w:numPr>
          <w:ilvl w:val="0"/>
          <w:numId w:val="20"/>
        </w:numPr>
        <w:spacing w:before="120" w:after="240" w:line="260" w:lineRule="exact"/>
        <w:ind w:left="1418" w:hanging="502"/>
        <w:rPr>
          <w:rFonts w:asciiTheme="minorHAnsi" w:hAnsiTheme="minorHAnsi"/>
          <w:color w:val="000000" w:themeColor="text1"/>
          <w:sz w:val="22"/>
        </w:rPr>
      </w:pPr>
      <w:r w:rsidRPr="008A2246">
        <w:rPr>
          <w:rFonts w:asciiTheme="minorHAnsi" w:hAnsiTheme="minorHAnsi"/>
          <w:color w:val="000000" w:themeColor="text1"/>
          <w:sz w:val="22"/>
        </w:rPr>
        <w:t>1-off electronic copy comprising written information files in Microsoft Word and PDF formats and drawing files in both PDF and CAD format.</w:t>
      </w:r>
    </w:p>
    <w:p w:rsidR="009B7CF0" w:rsidP="009B7CF0" w:rsidRDefault="009B7CF0" w14:paraId="605DFAB9" w14:textId="77777777">
      <w:pPr>
        <w:spacing w:before="120" w:after="240" w:line="260" w:lineRule="exact"/>
        <w:ind w:left="567"/>
        <w:rPr>
          <w:rFonts w:asciiTheme="minorHAnsi" w:hAnsiTheme="minorHAnsi"/>
          <w:color w:val="000000" w:themeColor="text1"/>
        </w:rPr>
      </w:pPr>
      <w:r w:rsidRPr="008A2246">
        <w:rPr>
          <w:rFonts w:asciiTheme="minorHAnsi" w:hAnsiTheme="minorHAnsi"/>
          <w:color w:val="000000" w:themeColor="text1"/>
        </w:rPr>
        <w:t xml:space="preserve">It is advised that this request is communicated to all Contractors engaged in these works prior to their appointment.   </w:t>
      </w:r>
    </w:p>
    <w:p w:rsidR="00C9180F" w:rsidRDefault="00C9180F" w14:paraId="258A9C78" w14:textId="77777777">
      <w:pPr>
        <w:rPr>
          <w:rFonts w:asciiTheme="minorHAnsi" w:hAnsiTheme="minorHAnsi" w:eastAsiaTheme="majorEastAsia" w:cstheme="majorBidi"/>
          <w:b/>
          <w:bCs/>
          <w:color w:val="000000" w:themeColor="text1"/>
        </w:rPr>
      </w:pPr>
      <w:bookmarkStart w:name="_Toc514944767" w:id="138"/>
      <w:r>
        <w:br w:type="page"/>
      </w:r>
    </w:p>
    <w:p w:rsidRPr="008A2246" w:rsidR="009B7CF0" w:rsidP="005906CD" w:rsidRDefault="009B7CF0" w14:paraId="58A78AF8" w14:textId="7023B95A">
      <w:pPr>
        <w:pStyle w:val="Heading2"/>
      </w:pPr>
      <w:bookmarkStart w:name="_Toc535822201" w:id="139"/>
      <w:bookmarkStart w:name="_Toc212787841" w:id="140"/>
      <w:r>
        <w:t>Standard Health and Safety File / Building Information Format</w:t>
      </w:r>
      <w:bookmarkEnd w:id="138"/>
      <w:bookmarkEnd w:id="139"/>
      <w:bookmarkEnd w:id="140"/>
    </w:p>
    <w:p w:rsidRPr="005C3EDC" w:rsidR="009B7CF0" w:rsidP="009B7CF0" w:rsidRDefault="009B7CF0" w14:paraId="2E8B33CC" w14:textId="77777777">
      <w:pPr>
        <w:pStyle w:val="Default"/>
        <w:spacing w:after="240" w:line="240" w:lineRule="exact"/>
        <w:ind w:firstLine="709"/>
        <w:rPr>
          <w:rFonts w:asciiTheme="minorHAnsi" w:hAnsiTheme="minorHAnsi"/>
          <w:b/>
          <w:color w:val="auto"/>
        </w:rPr>
      </w:pPr>
      <w:r w:rsidRPr="005C3EDC">
        <w:rPr>
          <w:rFonts w:asciiTheme="minorHAnsi" w:hAnsiTheme="minorHAnsi"/>
          <w:b/>
          <w:color w:val="auto"/>
        </w:rPr>
        <w:t>Volume 1 – Project Information</w:t>
      </w:r>
    </w:p>
    <w:p w:rsidRPr="008A2246" w:rsidR="009B7CF0" w:rsidP="009B7CF0" w:rsidRDefault="009B7CF0" w14:paraId="2D4EDB92" w14:textId="77777777">
      <w:pPr>
        <w:pStyle w:val="Default"/>
        <w:numPr>
          <w:ilvl w:val="1"/>
          <w:numId w:val="27"/>
        </w:numPr>
        <w:spacing w:after="240" w:line="240" w:lineRule="exact"/>
        <w:ind w:left="1418" w:hanging="590"/>
        <w:rPr>
          <w:rFonts w:asciiTheme="minorHAnsi" w:hAnsiTheme="minorHAnsi"/>
          <w:color w:val="auto"/>
          <w:sz w:val="22"/>
          <w:szCs w:val="22"/>
        </w:rPr>
      </w:pPr>
      <w:r w:rsidRPr="008A2246">
        <w:rPr>
          <w:rFonts w:asciiTheme="minorHAnsi" w:hAnsiTheme="minorHAnsi"/>
          <w:color w:val="auto"/>
          <w:sz w:val="22"/>
          <w:szCs w:val="22"/>
        </w:rPr>
        <w:t>Amendment Control</w:t>
      </w:r>
    </w:p>
    <w:p w:rsidRPr="008A2246" w:rsidR="009B7CF0" w:rsidP="009B7CF0" w:rsidRDefault="009B7CF0" w14:paraId="454A4E4D" w14:textId="77777777">
      <w:pPr>
        <w:pStyle w:val="Default"/>
        <w:numPr>
          <w:ilvl w:val="1"/>
          <w:numId w:val="27"/>
        </w:numPr>
        <w:spacing w:after="240" w:line="240" w:lineRule="exact"/>
        <w:ind w:left="1418" w:hanging="590"/>
        <w:rPr>
          <w:rFonts w:asciiTheme="minorHAnsi" w:hAnsiTheme="minorHAnsi"/>
          <w:color w:val="auto"/>
          <w:sz w:val="22"/>
          <w:szCs w:val="22"/>
        </w:rPr>
      </w:pPr>
      <w:r w:rsidRPr="008A2246">
        <w:rPr>
          <w:rFonts w:asciiTheme="minorHAnsi" w:hAnsiTheme="minorHAnsi"/>
          <w:color w:val="auto"/>
          <w:sz w:val="22"/>
          <w:szCs w:val="22"/>
        </w:rPr>
        <w:t>Introduction</w:t>
      </w:r>
    </w:p>
    <w:p w:rsidRPr="008A2246" w:rsidR="009B7CF0" w:rsidP="009B7CF0" w:rsidRDefault="009B7CF0" w14:paraId="4EAAA6C8" w14:textId="77777777">
      <w:pPr>
        <w:pStyle w:val="Default"/>
        <w:numPr>
          <w:ilvl w:val="1"/>
          <w:numId w:val="27"/>
        </w:numPr>
        <w:spacing w:after="240" w:line="240" w:lineRule="exact"/>
        <w:ind w:left="1418" w:hanging="590"/>
        <w:rPr>
          <w:rFonts w:asciiTheme="minorHAnsi" w:hAnsiTheme="minorHAnsi"/>
          <w:color w:val="auto"/>
          <w:sz w:val="22"/>
          <w:szCs w:val="22"/>
        </w:rPr>
      </w:pPr>
      <w:r w:rsidRPr="008A2246">
        <w:rPr>
          <w:rFonts w:asciiTheme="minorHAnsi" w:hAnsiTheme="minorHAnsi"/>
          <w:color w:val="auto"/>
          <w:sz w:val="22"/>
          <w:szCs w:val="22"/>
        </w:rPr>
        <w:t>File System</w:t>
      </w:r>
    </w:p>
    <w:p w:rsidRPr="008A2246" w:rsidR="009B7CF0" w:rsidP="009B7CF0" w:rsidRDefault="009B7CF0" w14:paraId="03CD1316" w14:textId="77777777">
      <w:pPr>
        <w:pStyle w:val="Default"/>
        <w:numPr>
          <w:ilvl w:val="1"/>
          <w:numId w:val="27"/>
        </w:numPr>
        <w:spacing w:after="240" w:line="240" w:lineRule="exact"/>
        <w:ind w:left="1418" w:hanging="590"/>
        <w:rPr>
          <w:rFonts w:asciiTheme="minorHAnsi" w:hAnsiTheme="minorHAnsi"/>
          <w:color w:val="auto"/>
          <w:sz w:val="22"/>
          <w:szCs w:val="22"/>
        </w:rPr>
      </w:pPr>
      <w:r w:rsidRPr="008A2246">
        <w:rPr>
          <w:rFonts w:asciiTheme="minorHAnsi" w:hAnsiTheme="minorHAnsi"/>
          <w:color w:val="auto"/>
          <w:sz w:val="22"/>
          <w:szCs w:val="22"/>
        </w:rPr>
        <w:t>General Information</w:t>
      </w:r>
    </w:p>
    <w:p w:rsidRPr="008A2246" w:rsidR="009B7CF0" w:rsidP="009B7CF0" w:rsidRDefault="009B7CF0" w14:paraId="6D61F0F5" w14:textId="77777777">
      <w:pPr>
        <w:pStyle w:val="Default"/>
        <w:numPr>
          <w:ilvl w:val="1"/>
          <w:numId w:val="27"/>
        </w:numPr>
        <w:spacing w:after="240" w:line="240" w:lineRule="exact"/>
        <w:ind w:left="1418" w:hanging="590"/>
        <w:rPr>
          <w:rFonts w:asciiTheme="minorHAnsi" w:hAnsiTheme="minorHAnsi"/>
          <w:color w:val="auto"/>
          <w:sz w:val="22"/>
          <w:szCs w:val="22"/>
        </w:rPr>
      </w:pPr>
      <w:r w:rsidRPr="008A2246">
        <w:rPr>
          <w:rFonts w:asciiTheme="minorHAnsi" w:hAnsiTheme="minorHAnsi"/>
          <w:color w:val="auto"/>
          <w:sz w:val="22"/>
          <w:szCs w:val="22"/>
        </w:rPr>
        <w:t>Project Directory</w:t>
      </w:r>
    </w:p>
    <w:p w:rsidRPr="005C3EDC" w:rsidR="009B7CF0" w:rsidP="009B7CF0" w:rsidRDefault="009B7CF0" w14:paraId="6165C929" w14:textId="77777777">
      <w:pPr>
        <w:pStyle w:val="Default"/>
        <w:spacing w:after="240" w:line="240" w:lineRule="exact"/>
        <w:ind w:left="709"/>
        <w:rPr>
          <w:rFonts w:asciiTheme="minorHAnsi" w:hAnsiTheme="minorHAnsi"/>
          <w:b/>
          <w:color w:val="auto"/>
        </w:rPr>
      </w:pPr>
      <w:r w:rsidRPr="005C3EDC">
        <w:rPr>
          <w:rFonts w:asciiTheme="minorHAnsi" w:hAnsiTheme="minorHAnsi"/>
          <w:b/>
          <w:color w:val="auto"/>
        </w:rPr>
        <w:t>Volume 2 – Building Manual (Incorporating the Health and Safety File)</w:t>
      </w:r>
    </w:p>
    <w:p w:rsidRPr="00884BE4" w:rsidR="009B7CF0" w:rsidP="005906CD" w:rsidRDefault="009B7CF0" w14:paraId="18E301F0" w14:textId="77777777">
      <w:pPr>
        <w:pStyle w:val="Heading2"/>
        <w:ind w:left="709" w:firstLine="0"/>
      </w:pPr>
      <w:bookmarkStart w:name="_Toc514944768" w:id="141"/>
      <w:bookmarkStart w:name="_Toc535822202" w:id="142"/>
      <w:bookmarkStart w:name="_Toc212787842" w:id="143"/>
      <w:r w:rsidRPr="00884BE4">
        <w:t>Building Health and Safety File</w:t>
      </w:r>
      <w:bookmarkEnd w:id="141"/>
      <w:bookmarkEnd w:id="142"/>
      <w:bookmarkEnd w:id="143"/>
    </w:p>
    <w:p w:rsidR="009B7CF0" w:rsidP="009B7CF0" w:rsidRDefault="009B7CF0" w14:paraId="57CE1812" w14:textId="77777777">
      <w:pPr>
        <w:pStyle w:val="Default"/>
        <w:numPr>
          <w:ilvl w:val="1"/>
          <w:numId w:val="31"/>
        </w:numPr>
        <w:spacing w:after="240" w:line="240" w:lineRule="exact"/>
        <w:ind w:left="1418" w:hanging="567"/>
        <w:rPr>
          <w:rFonts w:asciiTheme="minorHAnsi" w:hAnsiTheme="minorHAnsi"/>
          <w:color w:val="auto"/>
          <w:sz w:val="22"/>
          <w:szCs w:val="22"/>
        </w:rPr>
      </w:pPr>
      <w:r w:rsidRPr="00884BE4">
        <w:rPr>
          <w:rFonts w:asciiTheme="minorHAnsi" w:hAnsiTheme="minorHAnsi"/>
          <w:color w:val="auto"/>
          <w:sz w:val="22"/>
          <w:szCs w:val="22"/>
        </w:rPr>
        <w:t>Project Information</w:t>
      </w:r>
    </w:p>
    <w:p w:rsidRPr="00884BE4" w:rsidR="009B7CF0" w:rsidP="009B7CF0" w:rsidRDefault="009B7CF0" w14:paraId="187E5A1C" w14:textId="77777777">
      <w:pPr>
        <w:pStyle w:val="Default"/>
        <w:numPr>
          <w:ilvl w:val="1"/>
          <w:numId w:val="31"/>
        </w:numPr>
        <w:spacing w:after="240" w:line="240" w:lineRule="exact"/>
        <w:ind w:left="1418" w:hanging="567"/>
        <w:rPr>
          <w:rFonts w:asciiTheme="minorHAnsi" w:hAnsiTheme="minorHAnsi"/>
          <w:color w:val="auto"/>
          <w:sz w:val="22"/>
          <w:szCs w:val="22"/>
        </w:rPr>
      </w:pPr>
      <w:r>
        <w:rPr>
          <w:rFonts w:asciiTheme="minorHAnsi" w:hAnsiTheme="minorHAnsi"/>
          <w:color w:val="auto"/>
          <w:sz w:val="22"/>
          <w:szCs w:val="22"/>
        </w:rPr>
        <w:t>R</w:t>
      </w:r>
      <w:r w:rsidRPr="00884BE4">
        <w:rPr>
          <w:rFonts w:asciiTheme="minorHAnsi" w:hAnsiTheme="minorHAnsi"/>
          <w:color w:val="auto"/>
          <w:sz w:val="22"/>
          <w:szCs w:val="22"/>
        </w:rPr>
        <w:t>esidual Hazards</w:t>
      </w:r>
    </w:p>
    <w:p w:rsidRPr="008A2246" w:rsidR="009B7CF0" w:rsidP="009B7CF0" w:rsidRDefault="009B7CF0" w14:paraId="4253A968" w14:textId="77777777">
      <w:pPr>
        <w:pStyle w:val="Default"/>
        <w:numPr>
          <w:ilvl w:val="1"/>
          <w:numId w:val="31"/>
        </w:numPr>
        <w:spacing w:after="240" w:line="240" w:lineRule="exact"/>
        <w:ind w:left="1418" w:hanging="567"/>
        <w:rPr>
          <w:rFonts w:asciiTheme="minorHAnsi" w:hAnsiTheme="minorHAnsi"/>
          <w:color w:val="auto"/>
          <w:sz w:val="22"/>
          <w:szCs w:val="22"/>
        </w:rPr>
      </w:pPr>
      <w:r w:rsidRPr="008A2246">
        <w:rPr>
          <w:rFonts w:asciiTheme="minorHAnsi" w:hAnsiTheme="minorHAnsi"/>
          <w:color w:val="auto"/>
          <w:sz w:val="22"/>
          <w:szCs w:val="22"/>
        </w:rPr>
        <w:t>Certification, Training and Handover Items</w:t>
      </w:r>
    </w:p>
    <w:p w:rsidRPr="008A2246" w:rsidR="009B7CF0" w:rsidP="009B7CF0" w:rsidRDefault="009B7CF0" w14:paraId="1E96CE54" w14:textId="77777777">
      <w:pPr>
        <w:pStyle w:val="Default"/>
        <w:numPr>
          <w:ilvl w:val="1"/>
          <w:numId w:val="31"/>
        </w:numPr>
        <w:spacing w:after="240" w:line="240" w:lineRule="exact"/>
        <w:ind w:left="1418" w:hanging="567"/>
        <w:rPr>
          <w:rFonts w:asciiTheme="minorHAnsi" w:hAnsiTheme="minorHAnsi"/>
          <w:color w:val="auto"/>
          <w:sz w:val="22"/>
          <w:szCs w:val="22"/>
        </w:rPr>
      </w:pPr>
      <w:r w:rsidRPr="008A2246">
        <w:rPr>
          <w:rFonts w:asciiTheme="minorHAnsi" w:hAnsiTheme="minorHAnsi"/>
          <w:color w:val="auto"/>
          <w:sz w:val="22"/>
          <w:szCs w:val="22"/>
        </w:rPr>
        <w:t xml:space="preserve">Design Statements </w:t>
      </w:r>
    </w:p>
    <w:p w:rsidRPr="008A2246" w:rsidR="009B7CF0" w:rsidP="009B7CF0" w:rsidRDefault="009B7CF0" w14:paraId="1A76344D" w14:textId="77777777">
      <w:pPr>
        <w:pStyle w:val="Default"/>
        <w:numPr>
          <w:ilvl w:val="1"/>
          <w:numId w:val="31"/>
        </w:numPr>
        <w:spacing w:after="240" w:line="240" w:lineRule="exact"/>
        <w:ind w:left="1418" w:hanging="567"/>
        <w:rPr>
          <w:rFonts w:asciiTheme="minorHAnsi" w:hAnsiTheme="minorHAnsi"/>
          <w:color w:val="auto"/>
          <w:sz w:val="22"/>
          <w:szCs w:val="22"/>
        </w:rPr>
      </w:pPr>
      <w:r w:rsidRPr="008A2246">
        <w:rPr>
          <w:rFonts w:asciiTheme="minorHAnsi" w:hAnsiTheme="minorHAnsi"/>
          <w:color w:val="auto"/>
          <w:sz w:val="22"/>
          <w:szCs w:val="22"/>
        </w:rPr>
        <w:t>Hazardous Materials</w:t>
      </w:r>
    </w:p>
    <w:p w:rsidRPr="008A2246" w:rsidR="009B7CF0" w:rsidP="009B7CF0" w:rsidRDefault="009B7CF0" w14:paraId="43C121E6" w14:textId="77777777">
      <w:pPr>
        <w:pStyle w:val="Default"/>
        <w:numPr>
          <w:ilvl w:val="1"/>
          <w:numId w:val="31"/>
        </w:numPr>
        <w:spacing w:after="240" w:line="240" w:lineRule="exact"/>
        <w:ind w:left="1418" w:hanging="567"/>
        <w:rPr>
          <w:rFonts w:asciiTheme="minorHAnsi" w:hAnsiTheme="minorHAnsi"/>
          <w:color w:val="auto"/>
          <w:sz w:val="22"/>
          <w:szCs w:val="22"/>
        </w:rPr>
      </w:pPr>
      <w:r w:rsidRPr="008A2246">
        <w:rPr>
          <w:rFonts w:asciiTheme="minorHAnsi" w:hAnsiTheme="minorHAnsi"/>
          <w:color w:val="auto"/>
          <w:sz w:val="22"/>
          <w:szCs w:val="22"/>
        </w:rPr>
        <w:t>Commissioning and Demolition Statement</w:t>
      </w:r>
    </w:p>
    <w:p w:rsidRPr="008A2246" w:rsidR="009B7CF0" w:rsidP="009B7CF0" w:rsidRDefault="009B7CF0" w14:paraId="633E49AC" w14:textId="77777777">
      <w:pPr>
        <w:pStyle w:val="Default"/>
        <w:numPr>
          <w:ilvl w:val="1"/>
          <w:numId w:val="31"/>
        </w:numPr>
        <w:spacing w:after="240" w:line="240" w:lineRule="exact"/>
        <w:ind w:left="1418" w:hanging="567"/>
        <w:rPr>
          <w:rFonts w:asciiTheme="minorHAnsi" w:hAnsiTheme="minorHAnsi"/>
          <w:color w:val="auto"/>
          <w:sz w:val="22"/>
          <w:szCs w:val="22"/>
        </w:rPr>
      </w:pPr>
      <w:r w:rsidRPr="008A2246">
        <w:rPr>
          <w:rFonts w:asciiTheme="minorHAnsi" w:hAnsiTheme="minorHAnsi"/>
          <w:color w:val="auto"/>
          <w:sz w:val="22"/>
          <w:szCs w:val="22"/>
        </w:rPr>
        <w:t>Cleaning, Access and Maintenance Strategy</w:t>
      </w:r>
    </w:p>
    <w:p w:rsidR="009B7CF0" w:rsidP="009B7CF0" w:rsidRDefault="009B7CF0" w14:paraId="679D3282" w14:textId="77777777">
      <w:pPr>
        <w:pStyle w:val="Default"/>
        <w:spacing w:after="240" w:line="240" w:lineRule="exact"/>
        <w:ind w:left="709"/>
        <w:rPr>
          <w:rFonts w:asciiTheme="minorHAnsi" w:hAnsiTheme="minorHAnsi"/>
          <w:b/>
          <w:color w:val="auto"/>
          <w:sz w:val="22"/>
          <w:szCs w:val="22"/>
        </w:rPr>
      </w:pPr>
      <w:r w:rsidRPr="00884BE4">
        <w:rPr>
          <w:rFonts w:asciiTheme="minorHAnsi" w:hAnsiTheme="minorHAnsi"/>
          <w:b/>
          <w:color w:val="auto"/>
          <w:sz w:val="22"/>
          <w:szCs w:val="22"/>
        </w:rPr>
        <w:t>Significant Services</w:t>
      </w:r>
    </w:p>
    <w:p w:rsidR="009B7CF0" w:rsidP="009B7CF0" w:rsidRDefault="009B7CF0" w14:paraId="14A79C11" w14:textId="77777777">
      <w:pPr>
        <w:pStyle w:val="Default"/>
        <w:spacing w:after="240" w:line="240" w:lineRule="exact"/>
        <w:ind w:left="709"/>
        <w:rPr>
          <w:rFonts w:asciiTheme="minorHAnsi" w:hAnsiTheme="minorHAnsi"/>
          <w:b/>
          <w:color w:val="00AEC7" w:themeColor="accent1"/>
          <w:sz w:val="22"/>
          <w:szCs w:val="22"/>
        </w:rPr>
      </w:pPr>
      <w:r w:rsidRPr="00884BE4">
        <w:rPr>
          <w:rFonts w:asciiTheme="minorHAnsi" w:hAnsiTheme="minorHAnsi"/>
          <w:b/>
          <w:color w:val="auto"/>
          <w:sz w:val="22"/>
          <w:szCs w:val="22"/>
        </w:rPr>
        <w:t>Surveys and Reports</w:t>
      </w:r>
      <w:r w:rsidRPr="00884BE4">
        <w:rPr>
          <w:rFonts w:asciiTheme="minorHAnsi" w:hAnsiTheme="minorHAnsi"/>
          <w:b/>
          <w:color w:val="00AEC7" w:themeColor="accent1"/>
          <w:sz w:val="22"/>
          <w:szCs w:val="22"/>
        </w:rPr>
        <w:tab/>
      </w:r>
    </w:p>
    <w:p w:rsidRPr="00884BE4" w:rsidR="009B7CF0" w:rsidP="009B7CF0" w:rsidRDefault="009B7CF0" w14:paraId="7D1AEECC" w14:textId="77777777">
      <w:pPr>
        <w:pStyle w:val="Default"/>
        <w:spacing w:after="240" w:line="240" w:lineRule="exact"/>
        <w:ind w:left="709"/>
        <w:rPr>
          <w:rFonts w:asciiTheme="minorHAnsi" w:hAnsiTheme="minorHAnsi"/>
          <w:b/>
          <w:color w:val="00AEC7" w:themeColor="accent1"/>
          <w:sz w:val="22"/>
          <w:szCs w:val="22"/>
        </w:rPr>
      </w:pPr>
      <w:r w:rsidRPr="00884BE4">
        <w:rPr>
          <w:rFonts w:asciiTheme="minorHAnsi" w:hAnsiTheme="minorHAnsi"/>
          <w:b/>
          <w:color w:val="auto"/>
          <w:sz w:val="22"/>
          <w:szCs w:val="22"/>
        </w:rPr>
        <w:t>Subcontractor</w:t>
      </w:r>
      <w:r>
        <w:rPr>
          <w:rFonts w:asciiTheme="minorHAnsi" w:hAnsiTheme="minorHAnsi"/>
          <w:b/>
          <w:color w:val="auto"/>
          <w:sz w:val="22"/>
          <w:szCs w:val="22"/>
        </w:rPr>
        <w:t xml:space="preserve"> / Supplier </w:t>
      </w:r>
      <w:r w:rsidRPr="00884BE4">
        <w:rPr>
          <w:rFonts w:asciiTheme="minorHAnsi" w:hAnsiTheme="minorHAnsi"/>
          <w:b/>
          <w:color w:val="auto"/>
          <w:sz w:val="22"/>
          <w:szCs w:val="22"/>
        </w:rPr>
        <w:t xml:space="preserve">Literature  </w:t>
      </w:r>
    </w:p>
    <w:p w:rsidRPr="00884BE4" w:rsidR="009B7CF0" w:rsidP="009B7CF0" w:rsidRDefault="009B7CF0" w14:paraId="0D47F1E9" w14:textId="77777777">
      <w:pPr>
        <w:pStyle w:val="Default"/>
        <w:spacing w:after="240" w:line="240" w:lineRule="exact"/>
        <w:ind w:left="709"/>
        <w:rPr>
          <w:rFonts w:asciiTheme="minorHAnsi" w:hAnsiTheme="minorHAnsi"/>
          <w:b/>
          <w:color w:val="auto"/>
          <w:sz w:val="22"/>
          <w:szCs w:val="22"/>
        </w:rPr>
      </w:pPr>
      <w:r w:rsidRPr="00884BE4">
        <w:rPr>
          <w:rFonts w:asciiTheme="minorHAnsi" w:hAnsiTheme="minorHAnsi"/>
          <w:b/>
          <w:color w:val="auto"/>
          <w:sz w:val="22"/>
          <w:szCs w:val="22"/>
        </w:rPr>
        <w:t>As Built Drawings</w:t>
      </w:r>
    </w:p>
    <w:p w:rsidRPr="005C3EDC" w:rsidR="009B7CF0" w:rsidP="084E7E66" w:rsidRDefault="009B7CF0" w14:paraId="1C183D68" w14:textId="2779C4F9">
      <w:pPr>
        <w:pStyle w:val="Default"/>
        <w:spacing w:after="240" w:line="240" w:lineRule="exact"/>
        <w:ind w:left="1418" w:hanging="709"/>
        <w:rPr>
          <w:rFonts w:asciiTheme="minorHAnsi" w:hAnsiTheme="minorHAnsi"/>
          <w:b/>
          <w:bCs/>
          <w:color w:val="auto"/>
        </w:rPr>
      </w:pPr>
      <w:r w:rsidRPr="084E7E66">
        <w:rPr>
          <w:rFonts w:asciiTheme="minorHAnsi" w:hAnsiTheme="minorHAnsi"/>
          <w:b/>
          <w:bCs/>
          <w:color w:val="auto"/>
        </w:rPr>
        <w:t xml:space="preserve">Volume 3 – </w:t>
      </w:r>
      <w:r w:rsidRPr="084E7E66" w:rsidR="2663B90D">
        <w:rPr>
          <w:rFonts w:asciiTheme="minorHAnsi" w:hAnsiTheme="minorHAnsi"/>
          <w:b/>
          <w:bCs/>
          <w:color w:val="auto"/>
        </w:rPr>
        <w:t>Large Mooring Line Test Rig</w:t>
      </w:r>
      <w:r w:rsidRPr="084E7E66">
        <w:rPr>
          <w:rFonts w:asciiTheme="minorHAnsi" w:hAnsiTheme="minorHAnsi"/>
          <w:b/>
          <w:bCs/>
          <w:color w:val="auto"/>
        </w:rPr>
        <w:t xml:space="preserve"> Manual (Incorporating the Health and Safety File)  </w:t>
      </w:r>
    </w:p>
    <w:p w:rsidRPr="008A2246" w:rsidR="009B7CF0" w:rsidP="084E7E66" w:rsidRDefault="009B7CF0" w14:paraId="68F87660" w14:textId="2E429B24">
      <w:pPr>
        <w:pStyle w:val="Default"/>
        <w:spacing w:after="240" w:line="240" w:lineRule="exact"/>
        <w:ind w:left="1418" w:hanging="567"/>
        <w:rPr>
          <w:rFonts w:asciiTheme="minorHAnsi" w:hAnsiTheme="minorHAnsi"/>
          <w:color w:val="auto"/>
          <w:sz w:val="22"/>
          <w:szCs w:val="22"/>
        </w:rPr>
      </w:pPr>
      <w:r w:rsidRPr="084E7E66">
        <w:rPr>
          <w:rFonts w:asciiTheme="minorHAnsi" w:hAnsiTheme="minorHAnsi"/>
          <w:color w:val="auto"/>
          <w:sz w:val="22"/>
          <w:szCs w:val="22"/>
        </w:rPr>
        <w:t>3.1</w:t>
      </w:r>
      <w:r>
        <w:tab/>
      </w:r>
      <w:r>
        <w:tab/>
      </w:r>
      <w:r w:rsidRPr="084E7E66" w:rsidR="2EA82105">
        <w:rPr>
          <w:rFonts w:asciiTheme="minorHAnsi" w:hAnsiTheme="minorHAnsi"/>
          <w:color w:val="auto"/>
          <w:sz w:val="22"/>
          <w:szCs w:val="22"/>
        </w:rPr>
        <w:t>Large Mooring Line Test Rig</w:t>
      </w:r>
      <w:r w:rsidRPr="084E7E66">
        <w:rPr>
          <w:rFonts w:asciiTheme="minorHAnsi" w:hAnsiTheme="minorHAnsi"/>
          <w:color w:val="auto"/>
          <w:sz w:val="22"/>
          <w:szCs w:val="22"/>
        </w:rPr>
        <w:t xml:space="preserve"> Health and Safety File</w:t>
      </w:r>
    </w:p>
    <w:p w:rsidRPr="008A2246" w:rsidR="009B7CF0" w:rsidP="009B7CF0" w:rsidRDefault="009B7CF0" w14:paraId="1EE2388A" w14:textId="77777777">
      <w:pPr>
        <w:pStyle w:val="Default"/>
        <w:spacing w:after="240" w:line="240" w:lineRule="exact"/>
        <w:ind w:left="1418" w:hanging="567"/>
        <w:rPr>
          <w:rFonts w:asciiTheme="minorHAnsi" w:hAnsiTheme="minorHAnsi"/>
          <w:color w:val="auto"/>
          <w:sz w:val="22"/>
          <w:szCs w:val="22"/>
        </w:rPr>
      </w:pPr>
      <w:r w:rsidRPr="008A2246">
        <w:rPr>
          <w:rFonts w:asciiTheme="minorHAnsi" w:hAnsiTheme="minorHAnsi"/>
          <w:color w:val="auto"/>
          <w:sz w:val="22"/>
          <w:szCs w:val="22"/>
        </w:rPr>
        <w:t>3</w:t>
      </w:r>
      <w:r>
        <w:rPr>
          <w:rFonts w:asciiTheme="minorHAnsi" w:hAnsiTheme="minorHAnsi"/>
          <w:color w:val="auto"/>
          <w:sz w:val="22"/>
          <w:szCs w:val="22"/>
        </w:rPr>
        <w:t>.2</w:t>
      </w:r>
      <w:r w:rsidRPr="008A2246">
        <w:rPr>
          <w:rFonts w:asciiTheme="minorHAnsi" w:hAnsiTheme="minorHAnsi"/>
          <w:color w:val="auto"/>
          <w:sz w:val="22"/>
          <w:szCs w:val="22"/>
        </w:rPr>
        <w:tab/>
      </w:r>
      <w:r w:rsidRPr="008A2246">
        <w:rPr>
          <w:rFonts w:asciiTheme="minorHAnsi" w:hAnsiTheme="minorHAnsi"/>
          <w:color w:val="auto"/>
          <w:sz w:val="22"/>
          <w:szCs w:val="22"/>
        </w:rPr>
        <w:t>Description of the Project</w:t>
      </w:r>
    </w:p>
    <w:p w:rsidRPr="008A2246" w:rsidR="009B7CF0" w:rsidP="009B7CF0" w:rsidRDefault="009B7CF0" w14:paraId="679FBCAE" w14:textId="77777777">
      <w:pPr>
        <w:pStyle w:val="Default"/>
        <w:spacing w:after="240" w:line="240" w:lineRule="exact"/>
        <w:ind w:left="1418" w:hanging="567"/>
        <w:rPr>
          <w:rFonts w:asciiTheme="minorHAnsi" w:hAnsiTheme="minorHAnsi"/>
          <w:color w:val="auto"/>
          <w:sz w:val="22"/>
          <w:szCs w:val="22"/>
        </w:rPr>
      </w:pPr>
      <w:r w:rsidRPr="008A2246">
        <w:rPr>
          <w:rFonts w:asciiTheme="minorHAnsi" w:hAnsiTheme="minorHAnsi"/>
          <w:color w:val="auto"/>
          <w:sz w:val="22"/>
          <w:szCs w:val="22"/>
        </w:rPr>
        <w:t>3.</w:t>
      </w:r>
      <w:r>
        <w:rPr>
          <w:rFonts w:asciiTheme="minorHAnsi" w:hAnsiTheme="minorHAnsi"/>
          <w:color w:val="auto"/>
          <w:sz w:val="22"/>
          <w:szCs w:val="22"/>
        </w:rPr>
        <w:t>3</w:t>
      </w:r>
      <w:r w:rsidRPr="008A2246">
        <w:rPr>
          <w:rFonts w:asciiTheme="minorHAnsi" w:hAnsiTheme="minorHAnsi"/>
          <w:color w:val="auto"/>
          <w:sz w:val="22"/>
          <w:szCs w:val="22"/>
        </w:rPr>
        <w:tab/>
      </w:r>
      <w:r w:rsidRPr="008A2246">
        <w:rPr>
          <w:rFonts w:asciiTheme="minorHAnsi" w:hAnsiTheme="minorHAnsi"/>
          <w:color w:val="auto"/>
          <w:sz w:val="22"/>
          <w:szCs w:val="22"/>
        </w:rPr>
        <w:t>Residual Risk</w:t>
      </w:r>
    </w:p>
    <w:p w:rsidRPr="008A2246" w:rsidR="009B7CF0" w:rsidP="009B7CF0" w:rsidRDefault="009B7CF0" w14:paraId="7616420A" w14:textId="77777777">
      <w:pPr>
        <w:pStyle w:val="Default"/>
        <w:spacing w:after="240" w:line="240" w:lineRule="exact"/>
        <w:ind w:left="1418" w:hanging="567"/>
        <w:rPr>
          <w:rFonts w:asciiTheme="minorHAnsi" w:hAnsiTheme="minorHAnsi"/>
          <w:color w:val="auto"/>
          <w:sz w:val="22"/>
          <w:szCs w:val="22"/>
        </w:rPr>
      </w:pPr>
      <w:r w:rsidRPr="008A2246">
        <w:rPr>
          <w:rFonts w:asciiTheme="minorHAnsi" w:hAnsiTheme="minorHAnsi"/>
          <w:color w:val="auto"/>
          <w:sz w:val="22"/>
          <w:szCs w:val="22"/>
        </w:rPr>
        <w:t>3.</w:t>
      </w:r>
      <w:r>
        <w:rPr>
          <w:rFonts w:asciiTheme="minorHAnsi" w:hAnsiTheme="minorHAnsi"/>
          <w:color w:val="auto"/>
          <w:sz w:val="22"/>
          <w:szCs w:val="22"/>
        </w:rPr>
        <w:t>4</w:t>
      </w:r>
      <w:r w:rsidRPr="008A2246">
        <w:rPr>
          <w:rFonts w:asciiTheme="minorHAnsi" w:hAnsiTheme="minorHAnsi"/>
          <w:color w:val="auto"/>
          <w:sz w:val="22"/>
          <w:szCs w:val="22"/>
        </w:rPr>
        <w:tab/>
      </w:r>
      <w:r w:rsidRPr="008A2246">
        <w:rPr>
          <w:rFonts w:asciiTheme="minorHAnsi" w:hAnsiTheme="minorHAnsi"/>
          <w:color w:val="auto"/>
          <w:sz w:val="22"/>
          <w:szCs w:val="22"/>
        </w:rPr>
        <w:t>Design Statements and principals</w:t>
      </w:r>
    </w:p>
    <w:p w:rsidR="009B7CF0" w:rsidP="009B7CF0" w:rsidRDefault="009B7CF0" w14:paraId="4EF069E0" w14:textId="77777777">
      <w:pPr>
        <w:pStyle w:val="Default"/>
        <w:spacing w:after="240" w:line="240" w:lineRule="exact"/>
        <w:ind w:left="1418" w:hanging="567"/>
        <w:rPr>
          <w:rFonts w:asciiTheme="minorHAnsi" w:hAnsiTheme="minorHAnsi"/>
          <w:color w:val="auto"/>
          <w:sz w:val="22"/>
          <w:szCs w:val="22"/>
        </w:rPr>
      </w:pPr>
      <w:r w:rsidRPr="008A2246">
        <w:rPr>
          <w:rFonts w:asciiTheme="minorHAnsi" w:hAnsiTheme="minorHAnsi"/>
          <w:color w:val="auto"/>
          <w:sz w:val="22"/>
          <w:szCs w:val="22"/>
        </w:rPr>
        <w:t>3.</w:t>
      </w:r>
      <w:r>
        <w:rPr>
          <w:rFonts w:asciiTheme="minorHAnsi" w:hAnsiTheme="minorHAnsi"/>
          <w:color w:val="auto"/>
          <w:sz w:val="22"/>
          <w:szCs w:val="22"/>
        </w:rPr>
        <w:t>5</w:t>
      </w:r>
      <w:r>
        <w:rPr>
          <w:rFonts w:asciiTheme="minorHAnsi" w:hAnsiTheme="minorHAnsi"/>
          <w:color w:val="auto"/>
          <w:sz w:val="22"/>
          <w:szCs w:val="22"/>
        </w:rPr>
        <w:tab/>
      </w:r>
      <w:r w:rsidRPr="008A2246">
        <w:rPr>
          <w:rFonts w:asciiTheme="minorHAnsi" w:hAnsiTheme="minorHAnsi"/>
          <w:color w:val="auto"/>
          <w:sz w:val="22"/>
          <w:szCs w:val="22"/>
        </w:rPr>
        <w:t>Hazardous Materials</w:t>
      </w:r>
    </w:p>
    <w:p w:rsidR="009B7CF0" w:rsidP="009B7CF0" w:rsidRDefault="009B7CF0" w14:paraId="781A941B" w14:textId="77777777">
      <w:pPr>
        <w:pStyle w:val="Default"/>
        <w:spacing w:after="240" w:line="240" w:lineRule="exact"/>
        <w:ind w:left="1418" w:hanging="567"/>
        <w:rPr>
          <w:rFonts w:asciiTheme="minorHAnsi" w:hAnsiTheme="minorHAnsi"/>
          <w:color w:val="auto"/>
          <w:sz w:val="22"/>
          <w:szCs w:val="22"/>
        </w:rPr>
      </w:pPr>
      <w:r>
        <w:rPr>
          <w:rFonts w:asciiTheme="minorHAnsi" w:hAnsiTheme="minorHAnsi"/>
          <w:color w:val="auto"/>
          <w:sz w:val="22"/>
          <w:szCs w:val="22"/>
        </w:rPr>
        <w:t>3.6</w:t>
      </w:r>
      <w:r w:rsidRPr="008A2246">
        <w:rPr>
          <w:rFonts w:asciiTheme="minorHAnsi" w:hAnsiTheme="minorHAnsi"/>
          <w:color w:val="auto"/>
          <w:sz w:val="22"/>
          <w:szCs w:val="22"/>
        </w:rPr>
        <w:tab/>
      </w:r>
      <w:r w:rsidRPr="008A2246">
        <w:rPr>
          <w:rFonts w:asciiTheme="minorHAnsi" w:hAnsiTheme="minorHAnsi"/>
          <w:color w:val="auto"/>
          <w:sz w:val="22"/>
          <w:szCs w:val="22"/>
        </w:rPr>
        <w:tab/>
      </w:r>
      <w:r w:rsidRPr="008A2246">
        <w:rPr>
          <w:rFonts w:asciiTheme="minorHAnsi" w:hAnsiTheme="minorHAnsi"/>
          <w:color w:val="auto"/>
          <w:sz w:val="22"/>
          <w:szCs w:val="22"/>
        </w:rPr>
        <w:t>Decommissioning and Dismantling Statement</w:t>
      </w:r>
    </w:p>
    <w:p w:rsidRPr="00966F75" w:rsidR="00CD4A1C" w:rsidP="00315574" w:rsidRDefault="009B7CF0" w14:paraId="28583DA1" w14:textId="67F50285">
      <w:pPr>
        <w:pStyle w:val="Default"/>
        <w:spacing w:after="240" w:line="240" w:lineRule="exact"/>
        <w:ind w:left="1418" w:hanging="567"/>
      </w:pPr>
      <w:r>
        <w:rPr>
          <w:rFonts w:asciiTheme="minorHAnsi" w:hAnsiTheme="minorHAnsi"/>
          <w:color w:val="auto"/>
          <w:sz w:val="22"/>
          <w:szCs w:val="22"/>
        </w:rPr>
        <w:t>3.7</w:t>
      </w:r>
      <w:r w:rsidRPr="008A2246">
        <w:rPr>
          <w:rFonts w:asciiTheme="minorHAnsi" w:hAnsiTheme="minorHAnsi"/>
          <w:color w:val="auto"/>
          <w:sz w:val="22"/>
          <w:szCs w:val="22"/>
        </w:rPr>
        <w:tab/>
      </w:r>
      <w:r w:rsidRPr="008A2246">
        <w:rPr>
          <w:rFonts w:asciiTheme="minorHAnsi" w:hAnsiTheme="minorHAnsi"/>
          <w:color w:val="auto"/>
          <w:sz w:val="22"/>
          <w:szCs w:val="22"/>
        </w:rPr>
        <w:tab/>
      </w:r>
      <w:r w:rsidRPr="008A2246">
        <w:rPr>
          <w:rFonts w:asciiTheme="minorHAnsi" w:hAnsiTheme="minorHAnsi"/>
          <w:color w:val="auto"/>
          <w:sz w:val="22"/>
          <w:szCs w:val="22"/>
        </w:rPr>
        <w:t xml:space="preserve">Cleaning, Access, and Maintenance </w:t>
      </w:r>
      <w:bookmarkEnd w:id="94"/>
      <w:r w:rsidRPr="008A2246" w:rsidR="00315574">
        <w:rPr>
          <w:rFonts w:asciiTheme="minorHAnsi" w:hAnsiTheme="minorHAnsi"/>
          <w:color w:val="auto"/>
          <w:sz w:val="22"/>
          <w:szCs w:val="22"/>
        </w:rPr>
        <w:t>Strategy</w:t>
      </w:r>
    </w:p>
    <w:sectPr w:rsidRPr="00966F75" w:rsidR="00CD4A1C" w:rsidSect="00CD4A1C">
      <w:footerReference w:type="default" r:id="rId30"/>
      <w:pgSz w:w="11906" w:h="16838" w:orient="portrait" w:code="9"/>
      <w:pgMar w:top="1985" w:right="1418" w:bottom="1304" w:left="1134" w:header="737" w:footer="44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2B6A" w:rsidP="00D90F25" w:rsidRDefault="00102B6A" w14:paraId="2707B69F" w14:textId="77777777">
      <w:r>
        <w:separator/>
      </w:r>
    </w:p>
  </w:endnote>
  <w:endnote w:type="continuationSeparator" w:id="0">
    <w:p w:rsidR="00102B6A" w:rsidP="00D90F25" w:rsidRDefault="00102B6A" w14:paraId="05CAD01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GGothicM">
    <w:panose1 w:val="020B0609000000000000"/>
    <w:charset w:val="80"/>
    <w:family w:val="modern"/>
    <w:pitch w:val="fixed"/>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40" w:type="dxa"/>
      <w:tblInd w:w="-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5"/>
      <w:gridCol w:w="5105"/>
    </w:tblGrid>
    <w:tr w:rsidR="00102B6A" w:rsidTr="007720F6" w14:paraId="5D6A739B" w14:textId="77777777">
      <w:trPr>
        <w:trHeight w:val="567" w:hRule="exact"/>
        <w:hidden/>
      </w:trPr>
      <w:tc>
        <w:tcPr>
          <w:tcW w:w="4535" w:type="dxa"/>
        </w:tcPr>
        <w:p w:rsidRPr="00E90289" w:rsidR="00102B6A" w:rsidRDefault="00102B6A" w14:paraId="3427B7D2" w14:textId="77777777">
          <w:pPr>
            <w:pStyle w:val="Footer"/>
            <w:rPr>
              <w:vanish/>
            </w:rPr>
          </w:pPr>
          <w:r>
            <w:rPr>
              <w:vanish/>
            </w:rPr>
            <w:t>Insert logo here</w:t>
          </w:r>
        </w:p>
      </w:tc>
      <w:tc>
        <w:tcPr>
          <w:tcW w:w="5105" w:type="dxa"/>
        </w:tcPr>
        <w:p w:rsidR="00102B6A" w:rsidRDefault="00102B6A" w14:paraId="72C3D25F" w14:textId="77777777">
          <w:pPr>
            <w:pStyle w:val="Footer"/>
          </w:pPr>
        </w:p>
      </w:tc>
    </w:tr>
  </w:tbl>
  <w:p w:rsidR="00102B6A" w:rsidRDefault="00102B6A" w14:paraId="57E1ED2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40A22" w:rsidR="00102B6A" w:rsidRDefault="084E7E66" w14:paraId="38FA3ED2" w14:noSpellErr="1" w14:textId="3CD4A504">
    <w:pPr>
      <w:pStyle w:val="Footer"/>
      <w:rPr>
        <w:rFonts w:ascii="Arial" w:hAnsi="Arial" w:cs="Arial"/>
        <w:sz w:val="16"/>
        <w:szCs w:val="16"/>
      </w:rPr>
    </w:pPr>
    <w:r w:rsidRPr="2FD672D7" w:rsidR="2FD672D7">
      <w:rPr>
        <w:rFonts w:ascii="Arial" w:hAnsi="Arial" w:cs="Arial"/>
        <w:sz w:val="16"/>
        <w:szCs w:val="16"/>
      </w:rPr>
      <w:t>FO 45</w:t>
    </w:r>
    <w:r w:rsidRPr="2FD672D7" w:rsidR="2FD672D7">
      <w:rPr>
        <w:rFonts w:ascii="Arial" w:hAnsi="Arial" w:cs="Arial"/>
        <w:sz w:val="16"/>
        <w:szCs w:val="16"/>
      </w:rPr>
      <w:t>266</w:t>
    </w:r>
  </w:p>
  <w:p w:rsidRPr="00140A22" w:rsidR="00102B6A" w:rsidRDefault="084E7E66" w14:paraId="4B84AB27" w14:textId="483A26A5">
    <w:pPr>
      <w:pStyle w:val="Footer"/>
      <w:rPr>
        <w:rFonts w:ascii="Arial" w:hAnsi="Arial" w:cs="Arial"/>
        <w:sz w:val="16"/>
        <w:szCs w:val="16"/>
      </w:rPr>
    </w:pPr>
    <w:r w:rsidRPr="00140A22">
      <w:rPr>
        <w:rFonts w:ascii="Arial" w:hAnsi="Arial" w:cs="Arial"/>
        <w:sz w:val="16"/>
        <w:szCs w:val="16"/>
      </w:rPr>
      <w:t>Issue 1</w:t>
    </w:r>
    <w:r w:rsidRPr="00140A22" w:rsidR="00102B6A">
      <w:rPr>
        <w:rFonts w:ascii="Arial" w:hAnsi="Arial" w:cs="Arial"/>
        <w:sz w:val="16"/>
        <w:szCs w:val="16"/>
      </w:rPr>
      <w:ptab w:alignment="center" w:relativeTo="margin" w:leader="none"/>
    </w:r>
    <w:r w:rsidRPr="00140A22" w:rsidR="00102B6A">
      <w:rPr>
        <w:rFonts w:ascii="Arial" w:hAnsi="Arial" w:cs="Arial"/>
        <w:sz w:val="16"/>
        <w:szCs w:val="16"/>
      </w:rPr>
      <w:ptab w:alignment="right" w:relativeTo="margin"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7279464"/>
      <w:docPartObj>
        <w:docPartGallery w:val="Page Numbers (Bottom of Page)"/>
        <w:docPartUnique/>
      </w:docPartObj>
    </w:sdtPr>
    <w:sdtEndPr>
      <w:rPr>
        <w:noProof/>
      </w:rPr>
    </w:sdtEndPr>
    <w:sdtContent>
      <w:p w:rsidR="00102B6A" w:rsidRDefault="00102B6A" w14:paraId="089ED78F" w14:textId="714712EF">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rsidRPr="00140A22" w:rsidR="004933AD" w:rsidP="004933AD" w:rsidRDefault="084E7E66" w14:paraId="5344D45B" w14:noSpellErr="1" w14:textId="4B9BA38A">
    <w:pPr>
      <w:pStyle w:val="Footer"/>
      <w:rPr>
        <w:rFonts w:ascii="Arial" w:hAnsi="Arial" w:cs="Arial"/>
        <w:sz w:val="16"/>
        <w:szCs w:val="16"/>
      </w:rPr>
    </w:pPr>
    <w:r w:rsidRPr="2FD672D7" w:rsidR="2FD672D7">
      <w:rPr>
        <w:rFonts w:ascii="Arial" w:hAnsi="Arial" w:cs="Arial"/>
        <w:sz w:val="16"/>
        <w:szCs w:val="16"/>
      </w:rPr>
      <w:t>FO 45</w:t>
    </w:r>
    <w:r w:rsidRPr="2FD672D7" w:rsidR="2FD672D7">
      <w:rPr>
        <w:rFonts w:ascii="Arial" w:hAnsi="Arial" w:cs="Arial"/>
        <w:sz w:val="16"/>
        <w:szCs w:val="16"/>
      </w:rPr>
      <w:t>266</w:t>
    </w:r>
  </w:p>
  <w:p w:rsidR="00102B6A" w:rsidP="084E7E66" w:rsidRDefault="084E7E66" w14:paraId="50C03FB9" w14:textId="16C884C2">
    <w:pPr>
      <w:pStyle w:val="Footer"/>
      <w:rPr>
        <w:rFonts w:ascii="Arial" w:hAnsi="Arial" w:cs="Arial"/>
        <w:sz w:val="16"/>
        <w:szCs w:val="16"/>
      </w:rPr>
    </w:pPr>
    <w:r w:rsidRPr="084E7E66">
      <w:rPr>
        <w:rFonts w:ascii="Arial" w:hAnsi="Arial" w:cs="Arial"/>
        <w:sz w:val="16"/>
        <w:szCs w:val="16"/>
      </w:rPr>
      <w:t>Issue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2B6A" w:rsidP="00D90F25" w:rsidRDefault="00102B6A" w14:paraId="303015BA" w14:textId="77777777">
      <w:r>
        <w:separator/>
      </w:r>
    </w:p>
  </w:footnote>
  <w:footnote w:type="continuationSeparator" w:id="0">
    <w:p w:rsidR="00102B6A" w:rsidP="00D90F25" w:rsidRDefault="00102B6A" w14:paraId="03ADCAA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84E7E66" w:rsidTr="084E7E66" w14:paraId="53D0E760" w14:textId="77777777">
      <w:trPr>
        <w:trHeight w:val="300"/>
      </w:trPr>
      <w:tc>
        <w:tcPr>
          <w:tcW w:w="3115" w:type="dxa"/>
        </w:tcPr>
        <w:p w:rsidR="084E7E66" w:rsidP="084E7E66" w:rsidRDefault="084E7E66" w14:paraId="6312F44C" w14:textId="4EB12FFD">
          <w:pPr>
            <w:pStyle w:val="Header"/>
            <w:ind w:left="-115"/>
          </w:pPr>
        </w:p>
      </w:tc>
      <w:tc>
        <w:tcPr>
          <w:tcW w:w="3115" w:type="dxa"/>
        </w:tcPr>
        <w:p w:rsidR="084E7E66" w:rsidP="084E7E66" w:rsidRDefault="084E7E66" w14:paraId="1DF47A8B" w14:textId="51FEB6A0">
          <w:pPr>
            <w:pStyle w:val="Header"/>
            <w:jc w:val="center"/>
          </w:pPr>
        </w:p>
      </w:tc>
      <w:tc>
        <w:tcPr>
          <w:tcW w:w="3115" w:type="dxa"/>
        </w:tcPr>
        <w:p w:rsidR="084E7E66" w:rsidP="084E7E66" w:rsidRDefault="084E7E66" w14:paraId="046C0020" w14:textId="3DF80DC8">
          <w:pPr>
            <w:pStyle w:val="Header"/>
            <w:ind w:right="-115"/>
            <w:jc w:val="right"/>
          </w:pPr>
        </w:p>
      </w:tc>
    </w:tr>
  </w:tbl>
  <w:p w:rsidR="084E7E66" w:rsidP="084E7E66" w:rsidRDefault="084E7E66" w14:paraId="4E675DEA" w14:textId="76EE6D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F5C25" w:rsidR="00102B6A" w:rsidP="008F5C25" w:rsidRDefault="00102B6A" w14:paraId="3651F178" w14:textId="2A49668B">
    <w:pPr>
      <w:pStyle w:val="Header"/>
    </w:pPr>
    <w:r w:rsidRPr="00F6403F">
      <w:rPr>
        <w:noProof/>
        <w:lang w:eastAsia="en-GB"/>
      </w:rPr>
      <w:drawing>
        <wp:anchor distT="0" distB="0" distL="114300" distR="114300" simplePos="0" relativeHeight="251659264" behindDoc="0" locked="0" layoutInCell="1" allowOverlap="1" wp14:anchorId="5CEFB404" wp14:editId="6E4FFA3E">
          <wp:simplePos x="0" y="0"/>
          <wp:positionH relativeFrom="margin">
            <wp:align>right</wp:align>
          </wp:positionH>
          <wp:positionV relativeFrom="paragraph">
            <wp:posOffset>-38100</wp:posOffset>
          </wp:positionV>
          <wp:extent cx="1741170" cy="541655"/>
          <wp:effectExtent l="0" t="0" r="0" b="0"/>
          <wp:wrapThrough wrapText="bothSides">
            <wp:wrapPolygon edited="0">
              <wp:start x="16306" y="0"/>
              <wp:lineTo x="0" y="4558"/>
              <wp:lineTo x="0" y="20511"/>
              <wp:lineTo x="18197" y="20511"/>
              <wp:lineTo x="20560" y="20511"/>
              <wp:lineTo x="21269" y="3798"/>
              <wp:lineTo x="21269" y="0"/>
              <wp:lineTo x="16306" y="0"/>
            </wp:wrapPolygon>
          </wp:wrapThrough>
          <wp:docPr id="3" name="Picture 29" descr="RoboUser:Work:Brand:Catapult Brand:UPDATED-Catapult Logo Blue 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boUser:Work:Brand:Catapult Brand:UPDATED-Catapult Logo Blue CMYK.e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1170" cy="541655"/>
                  </a:xfrm>
                  <a:prstGeom prst="rect">
                    <a:avLst/>
                  </a:prstGeom>
                  <a:noFill/>
                  <a:ln w="9525">
                    <a:noFill/>
                    <a:miter lim="800000"/>
                    <a:headEnd/>
                    <a:tailEnd/>
                  </a:ln>
                </pic:spPr>
              </pic:pic>
            </a:graphicData>
          </a:graphic>
        </wp:anchor>
      </w:drawing>
    </w:r>
    <w:r>
      <w:fldChar w:fldCharType="begin"/>
    </w:r>
    <w:r>
      <w:instrText xml:space="preserve"> TITLE  \* Caps  \* MERGEFORMAT </w:instrText>
    </w:r>
    <w:r>
      <w:fldChar w:fldCharType="end"/>
    </w:r>
  </w:p>
</w:hdr>
</file>

<file path=word/intelligence2.xml><?xml version="1.0" encoding="utf-8"?>
<int2:intelligence xmlns:int2="http://schemas.microsoft.com/office/intelligence/2020/intelligence" xmlns:oel="http://schemas.microsoft.com/office/2019/extlst">
  <int2:observations>
    <int2:textHash int2:hashCode="MNItkK5eJ77n1L" int2:id="FWymNo7o">
      <int2:state int2:value="Rejected" int2:type="spell"/>
    </int2:textHash>
    <int2:textHash int2:hashCode="nQZrweg6x2tI4k" int2:id="JQVAaqDk">
      <int2:state int2:value="Rejected" int2:type="spell"/>
    </int2:textHash>
    <int2:textHash int2:hashCode="ODLC6lqU8xrfSl" int2:id="GOWXr9vd">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7EA5DC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C42E9F4"/>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1792160"/>
    <w:multiLevelType w:val="multilevel"/>
    <w:tmpl w:val="0809001F"/>
    <w:numStyleLink w:val="MultilevelNumbering"/>
  </w:abstractNum>
  <w:abstractNum w:abstractNumId="3" w15:restartNumberingAfterBreak="0">
    <w:nsid w:val="03FE6868"/>
    <w:multiLevelType w:val="hybridMultilevel"/>
    <w:tmpl w:val="317A9438"/>
    <w:lvl w:ilvl="0" w:tplc="08090005">
      <w:start w:val="1"/>
      <w:numFmt w:val="bullet"/>
      <w:lvlText w:val=""/>
      <w:lvlJc w:val="left"/>
      <w:pPr>
        <w:ind w:left="1344" w:hanging="360"/>
      </w:pPr>
      <w:rPr>
        <w:rFonts w:hint="default" w:ascii="Wingdings" w:hAnsi="Wingdings"/>
      </w:rPr>
    </w:lvl>
    <w:lvl w:ilvl="1" w:tplc="08090003" w:tentative="1">
      <w:start w:val="1"/>
      <w:numFmt w:val="bullet"/>
      <w:lvlText w:val="o"/>
      <w:lvlJc w:val="left"/>
      <w:pPr>
        <w:ind w:left="2064" w:hanging="360"/>
      </w:pPr>
      <w:rPr>
        <w:rFonts w:hint="default" w:ascii="Courier New" w:hAnsi="Courier New" w:cs="Courier New"/>
      </w:rPr>
    </w:lvl>
    <w:lvl w:ilvl="2" w:tplc="08090005" w:tentative="1">
      <w:start w:val="1"/>
      <w:numFmt w:val="bullet"/>
      <w:lvlText w:val=""/>
      <w:lvlJc w:val="left"/>
      <w:pPr>
        <w:ind w:left="2784" w:hanging="360"/>
      </w:pPr>
      <w:rPr>
        <w:rFonts w:hint="default" w:ascii="Wingdings" w:hAnsi="Wingdings"/>
      </w:rPr>
    </w:lvl>
    <w:lvl w:ilvl="3" w:tplc="08090001" w:tentative="1">
      <w:start w:val="1"/>
      <w:numFmt w:val="bullet"/>
      <w:lvlText w:val=""/>
      <w:lvlJc w:val="left"/>
      <w:pPr>
        <w:ind w:left="3504" w:hanging="360"/>
      </w:pPr>
      <w:rPr>
        <w:rFonts w:hint="default" w:ascii="Symbol" w:hAnsi="Symbol"/>
      </w:rPr>
    </w:lvl>
    <w:lvl w:ilvl="4" w:tplc="08090003" w:tentative="1">
      <w:start w:val="1"/>
      <w:numFmt w:val="bullet"/>
      <w:lvlText w:val="o"/>
      <w:lvlJc w:val="left"/>
      <w:pPr>
        <w:ind w:left="4224" w:hanging="360"/>
      </w:pPr>
      <w:rPr>
        <w:rFonts w:hint="default" w:ascii="Courier New" w:hAnsi="Courier New" w:cs="Courier New"/>
      </w:rPr>
    </w:lvl>
    <w:lvl w:ilvl="5" w:tplc="08090005" w:tentative="1">
      <w:start w:val="1"/>
      <w:numFmt w:val="bullet"/>
      <w:lvlText w:val=""/>
      <w:lvlJc w:val="left"/>
      <w:pPr>
        <w:ind w:left="4944" w:hanging="360"/>
      </w:pPr>
      <w:rPr>
        <w:rFonts w:hint="default" w:ascii="Wingdings" w:hAnsi="Wingdings"/>
      </w:rPr>
    </w:lvl>
    <w:lvl w:ilvl="6" w:tplc="08090001" w:tentative="1">
      <w:start w:val="1"/>
      <w:numFmt w:val="bullet"/>
      <w:lvlText w:val=""/>
      <w:lvlJc w:val="left"/>
      <w:pPr>
        <w:ind w:left="5664" w:hanging="360"/>
      </w:pPr>
      <w:rPr>
        <w:rFonts w:hint="default" w:ascii="Symbol" w:hAnsi="Symbol"/>
      </w:rPr>
    </w:lvl>
    <w:lvl w:ilvl="7" w:tplc="08090003" w:tentative="1">
      <w:start w:val="1"/>
      <w:numFmt w:val="bullet"/>
      <w:lvlText w:val="o"/>
      <w:lvlJc w:val="left"/>
      <w:pPr>
        <w:ind w:left="6384" w:hanging="360"/>
      </w:pPr>
      <w:rPr>
        <w:rFonts w:hint="default" w:ascii="Courier New" w:hAnsi="Courier New" w:cs="Courier New"/>
      </w:rPr>
    </w:lvl>
    <w:lvl w:ilvl="8" w:tplc="08090005" w:tentative="1">
      <w:start w:val="1"/>
      <w:numFmt w:val="bullet"/>
      <w:lvlText w:val=""/>
      <w:lvlJc w:val="left"/>
      <w:pPr>
        <w:ind w:left="7104" w:hanging="360"/>
      </w:pPr>
      <w:rPr>
        <w:rFonts w:hint="default" w:ascii="Wingdings" w:hAnsi="Wingdings"/>
      </w:rPr>
    </w:lvl>
  </w:abstractNum>
  <w:abstractNum w:abstractNumId="4" w15:restartNumberingAfterBreak="0">
    <w:nsid w:val="07B31B1F"/>
    <w:multiLevelType w:val="hybridMultilevel"/>
    <w:tmpl w:val="FFFFFFFF"/>
    <w:lvl w:ilvl="0" w:tplc="FF1A3EFA">
      <w:start w:val="1"/>
      <w:numFmt w:val="bullet"/>
      <w:lvlText w:val="§"/>
      <w:lvlJc w:val="left"/>
      <w:pPr>
        <w:ind w:left="720" w:hanging="360"/>
      </w:pPr>
      <w:rPr>
        <w:rFonts w:hint="default" w:ascii="Wingdings" w:hAnsi="Wingdings"/>
      </w:rPr>
    </w:lvl>
    <w:lvl w:ilvl="1" w:tplc="58AE7164">
      <w:start w:val="1"/>
      <w:numFmt w:val="bullet"/>
      <w:lvlText w:val="o"/>
      <w:lvlJc w:val="left"/>
      <w:pPr>
        <w:ind w:left="1440" w:hanging="360"/>
      </w:pPr>
      <w:rPr>
        <w:rFonts w:hint="default" w:ascii="Courier New" w:hAnsi="Courier New"/>
      </w:rPr>
    </w:lvl>
    <w:lvl w:ilvl="2" w:tplc="7C7C2AB4">
      <w:start w:val="1"/>
      <w:numFmt w:val="bullet"/>
      <w:lvlText w:val=""/>
      <w:lvlJc w:val="left"/>
      <w:pPr>
        <w:ind w:left="2160" w:hanging="360"/>
      </w:pPr>
      <w:rPr>
        <w:rFonts w:hint="default" w:ascii="Wingdings" w:hAnsi="Wingdings"/>
      </w:rPr>
    </w:lvl>
    <w:lvl w:ilvl="3" w:tplc="B1268460">
      <w:start w:val="1"/>
      <w:numFmt w:val="bullet"/>
      <w:lvlText w:val=""/>
      <w:lvlJc w:val="left"/>
      <w:pPr>
        <w:ind w:left="2880" w:hanging="360"/>
      </w:pPr>
      <w:rPr>
        <w:rFonts w:hint="default" w:ascii="Symbol" w:hAnsi="Symbol"/>
      </w:rPr>
    </w:lvl>
    <w:lvl w:ilvl="4" w:tplc="D33074E0">
      <w:start w:val="1"/>
      <w:numFmt w:val="bullet"/>
      <w:lvlText w:val="o"/>
      <w:lvlJc w:val="left"/>
      <w:pPr>
        <w:ind w:left="3600" w:hanging="360"/>
      </w:pPr>
      <w:rPr>
        <w:rFonts w:hint="default" w:ascii="Courier New" w:hAnsi="Courier New"/>
      </w:rPr>
    </w:lvl>
    <w:lvl w:ilvl="5" w:tplc="3B523254">
      <w:start w:val="1"/>
      <w:numFmt w:val="bullet"/>
      <w:lvlText w:val=""/>
      <w:lvlJc w:val="left"/>
      <w:pPr>
        <w:ind w:left="4320" w:hanging="360"/>
      </w:pPr>
      <w:rPr>
        <w:rFonts w:hint="default" w:ascii="Wingdings" w:hAnsi="Wingdings"/>
      </w:rPr>
    </w:lvl>
    <w:lvl w:ilvl="6" w:tplc="171E46DC">
      <w:start w:val="1"/>
      <w:numFmt w:val="bullet"/>
      <w:lvlText w:val=""/>
      <w:lvlJc w:val="left"/>
      <w:pPr>
        <w:ind w:left="5040" w:hanging="360"/>
      </w:pPr>
      <w:rPr>
        <w:rFonts w:hint="default" w:ascii="Symbol" w:hAnsi="Symbol"/>
      </w:rPr>
    </w:lvl>
    <w:lvl w:ilvl="7" w:tplc="E7D44D2E">
      <w:start w:val="1"/>
      <w:numFmt w:val="bullet"/>
      <w:lvlText w:val="o"/>
      <w:lvlJc w:val="left"/>
      <w:pPr>
        <w:ind w:left="5760" w:hanging="360"/>
      </w:pPr>
      <w:rPr>
        <w:rFonts w:hint="default" w:ascii="Courier New" w:hAnsi="Courier New"/>
      </w:rPr>
    </w:lvl>
    <w:lvl w:ilvl="8" w:tplc="373EAA82">
      <w:start w:val="1"/>
      <w:numFmt w:val="bullet"/>
      <w:lvlText w:val=""/>
      <w:lvlJc w:val="left"/>
      <w:pPr>
        <w:ind w:left="6480" w:hanging="360"/>
      </w:pPr>
      <w:rPr>
        <w:rFonts w:hint="default" w:ascii="Wingdings" w:hAnsi="Wingdings"/>
      </w:rPr>
    </w:lvl>
  </w:abstractNum>
  <w:abstractNum w:abstractNumId="5" w15:restartNumberingAfterBreak="0">
    <w:nsid w:val="09FF201D"/>
    <w:multiLevelType w:val="multilevel"/>
    <w:tmpl w:val="46160FEC"/>
    <w:styleLink w:val="TTBulletList"/>
    <w:lvl w:ilvl="0">
      <w:start w:val="1"/>
      <w:numFmt w:val="bullet"/>
      <w:lvlText w:val=""/>
      <w:lvlJc w:val="left"/>
      <w:pPr>
        <w:ind w:left="340" w:hanging="340"/>
      </w:pPr>
      <w:rPr>
        <w:rFonts w:hint="default" w:ascii="Wingdings" w:hAnsi="Wingdings"/>
        <w:sz w:val="18"/>
      </w:rPr>
    </w:lvl>
    <w:lvl w:ilvl="1">
      <w:start w:val="1"/>
      <w:numFmt w:val="bullet"/>
      <w:pStyle w:val="Bullet"/>
      <w:lvlText w:val=""/>
      <w:lvlJc w:val="left"/>
      <w:pPr>
        <w:ind w:left="340" w:hanging="340"/>
      </w:pPr>
      <w:rPr>
        <w:rFonts w:hint="default" w:ascii="Wingdings" w:hAnsi="Wingdings"/>
        <w:color w:val="002060"/>
      </w:rPr>
    </w:lvl>
    <w:lvl w:ilvl="2">
      <w:start w:val="1"/>
      <w:numFmt w:val="bullet"/>
      <w:lvlText w:val=""/>
      <w:lvlJc w:val="left"/>
      <w:pPr>
        <w:ind w:left="680" w:hanging="340"/>
      </w:pPr>
      <w:rPr>
        <w:rFonts w:hint="default" w:ascii="Wingdings" w:hAnsi="Wingdings"/>
        <w:color w:val="002060"/>
      </w:rPr>
    </w:lvl>
    <w:lvl w:ilvl="3">
      <w:start w:val="1"/>
      <w:numFmt w:val="bullet"/>
      <w:lvlText w:val=""/>
      <w:lvlJc w:val="left"/>
      <w:pPr>
        <w:ind w:left="1021" w:hanging="341"/>
      </w:pPr>
      <w:rPr>
        <w:rFonts w:hint="default" w:ascii="Wingdings" w:hAnsi="Wingdings"/>
        <w:color w:val="002060"/>
      </w:rPr>
    </w:lvl>
    <w:lvl w:ilvl="4">
      <w:start w:val="1"/>
      <w:numFmt w:val="bullet"/>
      <w:lvlText w:val=""/>
      <w:lvlJc w:val="left"/>
      <w:pPr>
        <w:ind w:left="1361" w:hanging="340"/>
      </w:pPr>
      <w:rPr>
        <w:rFonts w:hint="default" w:ascii="Wingdings" w:hAnsi="Wingdings"/>
        <w:color w:val="002060"/>
      </w:rPr>
    </w:lvl>
    <w:lvl w:ilvl="5">
      <w:start w:val="1"/>
      <w:numFmt w:val="bullet"/>
      <w:lvlText w:val=""/>
      <w:lvlJc w:val="left"/>
      <w:pPr>
        <w:ind w:left="1701" w:hanging="340"/>
      </w:pPr>
      <w:rPr>
        <w:rFonts w:hint="default" w:ascii="Wingdings" w:hAnsi="Wingdings"/>
        <w:color w:val="002060"/>
      </w:rPr>
    </w:lvl>
    <w:lvl w:ilvl="6">
      <w:start w:val="1"/>
      <w:numFmt w:val="bullet"/>
      <w:lvlText w:val=""/>
      <w:lvlJc w:val="left"/>
      <w:pPr>
        <w:ind w:left="2041" w:hanging="340"/>
      </w:pPr>
      <w:rPr>
        <w:rFonts w:hint="default" w:ascii="Wingdings" w:hAnsi="Wingdings"/>
        <w:color w:val="002060"/>
      </w:rPr>
    </w:lvl>
    <w:lvl w:ilvl="7">
      <w:start w:val="1"/>
      <w:numFmt w:val="bullet"/>
      <w:lvlText w:val=""/>
      <w:lvlJc w:val="left"/>
      <w:pPr>
        <w:ind w:left="2381" w:hanging="340"/>
      </w:pPr>
      <w:rPr>
        <w:rFonts w:hint="default" w:ascii="Wingdings" w:hAnsi="Wingdings"/>
        <w:color w:val="002060"/>
      </w:rPr>
    </w:lvl>
    <w:lvl w:ilvl="8">
      <w:start w:val="1"/>
      <w:numFmt w:val="bullet"/>
      <w:lvlText w:val=""/>
      <w:lvlJc w:val="left"/>
      <w:pPr>
        <w:ind w:left="2722" w:hanging="341"/>
      </w:pPr>
      <w:rPr>
        <w:rFonts w:hint="default" w:ascii="Wingdings" w:hAnsi="Wingdings"/>
        <w:color w:val="002060"/>
      </w:rPr>
    </w:lvl>
  </w:abstractNum>
  <w:abstractNum w:abstractNumId="6" w15:restartNumberingAfterBreak="0">
    <w:nsid w:val="0AEE7500"/>
    <w:multiLevelType w:val="multilevel"/>
    <w:tmpl w:val="0809001F"/>
    <w:styleLink w:val="MultilevelNumbering"/>
    <w:lvl w:ilvl="0">
      <w:start w:val="1"/>
      <w:numFmt w:val="decimal"/>
      <w:pStyle w:val="NumberedParagraphs"/>
      <w:lvlText w:val="%1."/>
      <w:lvlJc w:val="left"/>
      <w:pPr>
        <w:ind w:left="360" w:hanging="360"/>
      </w:pPr>
      <w:rPr>
        <w:rFonts w:asciiTheme="minorHAnsi" w:hAnsiTheme="minorHAnsi"/>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3D4473"/>
    <w:multiLevelType w:val="singleLevel"/>
    <w:tmpl w:val="6C046340"/>
    <w:lvl w:ilvl="0">
      <w:start w:val="1"/>
      <w:numFmt w:val="bullet"/>
      <w:pStyle w:val="BulletPoints"/>
      <w:lvlText w:val=""/>
      <w:lvlJc w:val="left"/>
      <w:pPr>
        <w:tabs>
          <w:tab w:val="num" w:pos="567"/>
        </w:tabs>
        <w:ind w:left="567" w:hanging="510"/>
      </w:pPr>
      <w:rPr>
        <w:rFonts w:hint="default" w:ascii="Symbol" w:hAnsi="Symbol"/>
        <w:sz w:val="24"/>
      </w:rPr>
    </w:lvl>
  </w:abstractNum>
  <w:abstractNum w:abstractNumId="8" w15:restartNumberingAfterBreak="0">
    <w:nsid w:val="1BDE5481"/>
    <w:multiLevelType w:val="hybridMultilevel"/>
    <w:tmpl w:val="563C9426"/>
    <w:lvl w:ilvl="0" w:tplc="08090005">
      <w:start w:val="1"/>
      <w:numFmt w:val="bullet"/>
      <w:lvlText w:val=""/>
      <w:lvlJc w:val="left"/>
      <w:pPr>
        <w:ind w:left="1287" w:hanging="360"/>
      </w:pPr>
      <w:rPr>
        <w:rFonts w:hint="default" w:ascii="Wingdings" w:hAnsi="Wingdings"/>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9" w15:restartNumberingAfterBreak="0">
    <w:nsid w:val="228F135A"/>
    <w:multiLevelType w:val="multilevel"/>
    <w:tmpl w:val="ABDA5A44"/>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98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2B954F6"/>
    <w:multiLevelType w:val="hybridMultilevel"/>
    <w:tmpl w:val="55D0716E"/>
    <w:lvl w:ilvl="0" w:tplc="27D2FBC6">
      <w:start w:val="1"/>
      <w:numFmt w:val="bullet"/>
      <w:lvlText w:val="•"/>
      <w:lvlJc w:val="left"/>
      <w:pPr>
        <w:tabs>
          <w:tab w:val="num" w:pos="720"/>
        </w:tabs>
        <w:ind w:left="720" w:hanging="360"/>
      </w:pPr>
      <w:rPr>
        <w:rFonts w:hint="default" w:ascii="Arial" w:hAnsi="Arial"/>
      </w:rPr>
    </w:lvl>
    <w:lvl w:ilvl="1" w:tplc="8B3E7354" w:tentative="1">
      <w:start w:val="1"/>
      <w:numFmt w:val="bullet"/>
      <w:lvlText w:val="•"/>
      <w:lvlJc w:val="left"/>
      <w:pPr>
        <w:tabs>
          <w:tab w:val="num" w:pos="1440"/>
        </w:tabs>
        <w:ind w:left="1440" w:hanging="360"/>
      </w:pPr>
      <w:rPr>
        <w:rFonts w:hint="default" w:ascii="Arial" w:hAnsi="Arial"/>
      </w:rPr>
    </w:lvl>
    <w:lvl w:ilvl="2" w:tplc="C4BCE46E" w:tentative="1">
      <w:start w:val="1"/>
      <w:numFmt w:val="bullet"/>
      <w:lvlText w:val="•"/>
      <w:lvlJc w:val="left"/>
      <w:pPr>
        <w:tabs>
          <w:tab w:val="num" w:pos="2160"/>
        </w:tabs>
        <w:ind w:left="2160" w:hanging="360"/>
      </w:pPr>
      <w:rPr>
        <w:rFonts w:hint="default" w:ascii="Arial" w:hAnsi="Arial"/>
      </w:rPr>
    </w:lvl>
    <w:lvl w:ilvl="3" w:tplc="04A22C5C" w:tentative="1">
      <w:start w:val="1"/>
      <w:numFmt w:val="bullet"/>
      <w:lvlText w:val="•"/>
      <w:lvlJc w:val="left"/>
      <w:pPr>
        <w:tabs>
          <w:tab w:val="num" w:pos="2880"/>
        </w:tabs>
        <w:ind w:left="2880" w:hanging="360"/>
      </w:pPr>
      <w:rPr>
        <w:rFonts w:hint="default" w:ascii="Arial" w:hAnsi="Arial"/>
      </w:rPr>
    </w:lvl>
    <w:lvl w:ilvl="4" w:tplc="12A48394" w:tentative="1">
      <w:start w:val="1"/>
      <w:numFmt w:val="bullet"/>
      <w:lvlText w:val="•"/>
      <w:lvlJc w:val="left"/>
      <w:pPr>
        <w:tabs>
          <w:tab w:val="num" w:pos="3600"/>
        </w:tabs>
        <w:ind w:left="3600" w:hanging="360"/>
      </w:pPr>
      <w:rPr>
        <w:rFonts w:hint="default" w:ascii="Arial" w:hAnsi="Arial"/>
      </w:rPr>
    </w:lvl>
    <w:lvl w:ilvl="5" w:tplc="49E2F01E" w:tentative="1">
      <w:start w:val="1"/>
      <w:numFmt w:val="bullet"/>
      <w:lvlText w:val="•"/>
      <w:lvlJc w:val="left"/>
      <w:pPr>
        <w:tabs>
          <w:tab w:val="num" w:pos="4320"/>
        </w:tabs>
        <w:ind w:left="4320" w:hanging="360"/>
      </w:pPr>
      <w:rPr>
        <w:rFonts w:hint="default" w:ascii="Arial" w:hAnsi="Arial"/>
      </w:rPr>
    </w:lvl>
    <w:lvl w:ilvl="6" w:tplc="538C8264" w:tentative="1">
      <w:start w:val="1"/>
      <w:numFmt w:val="bullet"/>
      <w:lvlText w:val="•"/>
      <w:lvlJc w:val="left"/>
      <w:pPr>
        <w:tabs>
          <w:tab w:val="num" w:pos="5040"/>
        </w:tabs>
        <w:ind w:left="5040" w:hanging="360"/>
      </w:pPr>
      <w:rPr>
        <w:rFonts w:hint="default" w:ascii="Arial" w:hAnsi="Arial"/>
      </w:rPr>
    </w:lvl>
    <w:lvl w:ilvl="7" w:tplc="BEE2970C" w:tentative="1">
      <w:start w:val="1"/>
      <w:numFmt w:val="bullet"/>
      <w:lvlText w:val="•"/>
      <w:lvlJc w:val="left"/>
      <w:pPr>
        <w:tabs>
          <w:tab w:val="num" w:pos="5760"/>
        </w:tabs>
        <w:ind w:left="5760" w:hanging="360"/>
      </w:pPr>
      <w:rPr>
        <w:rFonts w:hint="default" w:ascii="Arial" w:hAnsi="Arial"/>
      </w:rPr>
    </w:lvl>
    <w:lvl w:ilvl="8" w:tplc="2C147968"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23C90EA4"/>
    <w:multiLevelType w:val="hybridMultilevel"/>
    <w:tmpl w:val="A180573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A7911C2"/>
    <w:multiLevelType w:val="hybridMultilevel"/>
    <w:tmpl w:val="08C0F362"/>
    <w:lvl w:ilvl="0" w:tplc="08090005">
      <w:start w:val="1"/>
      <w:numFmt w:val="bullet"/>
      <w:lvlText w:val=""/>
      <w:lvlJc w:val="left"/>
      <w:pPr>
        <w:ind w:left="1647" w:hanging="360"/>
      </w:pPr>
      <w:rPr>
        <w:rFonts w:hint="default" w:ascii="Wingdings" w:hAnsi="Wingdings"/>
      </w:rPr>
    </w:lvl>
    <w:lvl w:ilvl="1" w:tplc="08090003" w:tentative="1">
      <w:start w:val="1"/>
      <w:numFmt w:val="bullet"/>
      <w:lvlText w:val="o"/>
      <w:lvlJc w:val="left"/>
      <w:pPr>
        <w:ind w:left="2367" w:hanging="360"/>
      </w:pPr>
      <w:rPr>
        <w:rFonts w:hint="default" w:ascii="Courier New" w:hAnsi="Courier New" w:cs="Courier New"/>
      </w:rPr>
    </w:lvl>
    <w:lvl w:ilvl="2" w:tplc="08090005" w:tentative="1">
      <w:start w:val="1"/>
      <w:numFmt w:val="bullet"/>
      <w:lvlText w:val=""/>
      <w:lvlJc w:val="left"/>
      <w:pPr>
        <w:ind w:left="3087" w:hanging="360"/>
      </w:pPr>
      <w:rPr>
        <w:rFonts w:hint="default" w:ascii="Wingdings" w:hAnsi="Wingdings"/>
      </w:rPr>
    </w:lvl>
    <w:lvl w:ilvl="3" w:tplc="08090001" w:tentative="1">
      <w:start w:val="1"/>
      <w:numFmt w:val="bullet"/>
      <w:lvlText w:val=""/>
      <w:lvlJc w:val="left"/>
      <w:pPr>
        <w:ind w:left="3807" w:hanging="360"/>
      </w:pPr>
      <w:rPr>
        <w:rFonts w:hint="default" w:ascii="Symbol" w:hAnsi="Symbol"/>
      </w:rPr>
    </w:lvl>
    <w:lvl w:ilvl="4" w:tplc="08090003" w:tentative="1">
      <w:start w:val="1"/>
      <w:numFmt w:val="bullet"/>
      <w:lvlText w:val="o"/>
      <w:lvlJc w:val="left"/>
      <w:pPr>
        <w:ind w:left="4527" w:hanging="360"/>
      </w:pPr>
      <w:rPr>
        <w:rFonts w:hint="default" w:ascii="Courier New" w:hAnsi="Courier New" w:cs="Courier New"/>
      </w:rPr>
    </w:lvl>
    <w:lvl w:ilvl="5" w:tplc="08090005" w:tentative="1">
      <w:start w:val="1"/>
      <w:numFmt w:val="bullet"/>
      <w:lvlText w:val=""/>
      <w:lvlJc w:val="left"/>
      <w:pPr>
        <w:ind w:left="5247" w:hanging="360"/>
      </w:pPr>
      <w:rPr>
        <w:rFonts w:hint="default" w:ascii="Wingdings" w:hAnsi="Wingdings"/>
      </w:rPr>
    </w:lvl>
    <w:lvl w:ilvl="6" w:tplc="08090001" w:tentative="1">
      <w:start w:val="1"/>
      <w:numFmt w:val="bullet"/>
      <w:lvlText w:val=""/>
      <w:lvlJc w:val="left"/>
      <w:pPr>
        <w:ind w:left="5967" w:hanging="360"/>
      </w:pPr>
      <w:rPr>
        <w:rFonts w:hint="default" w:ascii="Symbol" w:hAnsi="Symbol"/>
      </w:rPr>
    </w:lvl>
    <w:lvl w:ilvl="7" w:tplc="08090003" w:tentative="1">
      <w:start w:val="1"/>
      <w:numFmt w:val="bullet"/>
      <w:lvlText w:val="o"/>
      <w:lvlJc w:val="left"/>
      <w:pPr>
        <w:ind w:left="6687" w:hanging="360"/>
      </w:pPr>
      <w:rPr>
        <w:rFonts w:hint="default" w:ascii="Courier New" w:hAnsi="Courier New" w:cs="Courier New"/>
      </w:rPr>
    </w:lvl>
    <w:lvl w:ilvl="8" w:tplc="08090005" w:tentative="1">
      <w:start w:val="1"/>
      <w:numFmt w:val="bullet"/>
      <w:lvlText w:val=""/>
      <w:lvlJc w:val="left"/>
      <w:pPr>
        <w:ind w:left="7407" w:hanging="360"/>
      </w:pPr>
      <w:rPr>
        <w:rFonts w:hint="default" w:ascii="Wingdings" w:hAnsi="Wingdings"/>
      </w:rPr>
    </w:lvl>
  </w:abstractNum>
  <w:abstractNum w:abstractNumId="13" w15:restartNumberingAfterBreak="0">
    <w:nsid w:val="2B4823D2"/>
    <w:multiLevelType w:val="hybridMultilevel"/>
    <w:tmpl w:val="ACBAC8A8"/>
    <w:lvl w:ilvl="0" w:tplc="08090005">
      <w:start w:val="1"/>
      <w:numFmt w:val="bullet"/>
      <w:lvlText w:val=""/>
      <w:lvlJc w:val="left"/>
      <w:pPr>
        <w:ind w:left="1287" w:hanging="360"/>
      </w:pPr>
      <w:rPr>
        <w:rFonts w:hint="default" w:ascii="Wingdings" w:hAnsi="Wingdings"/>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4" w15:restartNumberingAfterBreak="0">
    <w:nsid w:val="2C66130F"/>
    <w:multiLevelType w:val="hybridMultilevel"/>
    <w:tmpl w:val="D196E7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D0C6284"/>
    <w:multiLevelType w:val="hybridMultilevel"/>
    <w:tmpl w:val="6284E298"/>
    <w:lvl w:ilvl="0" w:tplc="08090005">
      <w:start w:val="1"/>
      <w:numFmt w:val="bullet"/>
      <w:lvlText w:val=""/>
      <w:lvlJc w:val="left"/>
      <w:pPr>
        <w:ind w:left="1287" w:hanging="360"/>
      </w:pPr>
      <w:rPr>
        <w:rFonts w:hint="default" w:ascii="Wingdings" w:hAnsi="Wingdings"/>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6" w15:restartNumberingAfterBreak="0">
    <w:nsid w:val="31EB2EC2"/>
    <w:multiLevelType w:val="hybridMultilevel"/>
    <w:tmpl w:val="0C2A1AC6"/>
    <w:lvl w:ilvl="0" w:tplc="08090005">
      <w:start w:val="1"/>
      <w:numFmt w:val="bullet"/>
      <w:lvlText w:val=""/>
      <w:lvlJc w:val="left"/>
      <w:pPr>
        <w:ind w:left="1287" w:hanging="360"/>
      </w:pPr>
      <w:rPr>
        <w:rFonts w:hint="default" w:ascii="Wingdings" w:hAnsi="Wingdings"/>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7" w15:restartNumberingAfterBreak="0">
    <w:nsid w:val="354A1091"/>
    <w:multiLevelType w:val="hybridMultilevel"/>
    <w:tmpl w:val="6622B1C4"/>
    <w:lvl w:ilvl="0" w:tplc="E26626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C785EB"/>
    <w:multiLevelType w:val="hybridMultilevel"/>
    <w:tmpl w:val="FFFFFFFF"/>
    <w:lvl w:ilvl="0" w:tplc="5A665AB6">
      <w:start w:val="1"/>
      <w:numFmt w:val="bullet"/>
      <w:lvlText w:val=""/>
      <w:lvlJc w:val="left"/>
      <w:pPr>
        <w:ind w:left="450" w:hanging="360"/>
      </w:pPr>
      <w:rPr>
        <w:rFonts w:hint="default" w:ascii="Symbol" w:hAnsi="Symbol"/>
      </w:rPr>
    </w:lvl>
    <w:lvl w:ilvl="1" w:tplc="5A700828">
      <w:start w:val="1"/>
      <w:numFmt w:val="bullet"/>
      <w:lvlText w:val="o"/>
      <w:lvlJc w:val="left"/>
      <w:pPr>
        <w:ind w:left="1170" w:hanging="360"/>
      </w:pPr>
      <w:rPr>
        <w:rFonts w:hint="default" w:ascii="Courier New" w:hAnsi="Courier New"/>
      </w:rPr>
    </w:lvl>
    <w:lvl w:ilvl="2" w:tplc="573E3788">
      <w:start w:val="1"/>
      <w:numFmt w:val="bullet"/>
      <w:lvlText w:val=""/>
      <w:lvlJc w:val="left"/>
      <w:pPr>
        <w:ind w:left="1890" w:hanging="360"/>
      </w:pPr>
      <w:rPr>
        <w:rFonts w:hint="default" w:ascii="Wingdings" w:hAnsi="Wingdings"/>
      </w:rPr>
    </w:lvl>
    <w:lvl w:ilvl="3" w:tplc="BE1821B2">
      <w:start w:val="1"/>
      <w:numFmt w:val="bullet"/>
      <w:lvlText w:val=""/>
      <w:lvlJc w:val="left"/>
      <w:pPr>
        <w:ind w:left="2610" w:hanging="360"/>
      </w:pPr>
      <w:rPr>
        <w:rFonts w:hint="default" w:ascii="Symbol" w:hAnsi="Symbol"/>
      </w:rPr>
    </w:lvl>
    <w:lvl w:ilvl="4" w:tplc="F7343BDA">
      <w:start w:val="1"/>
      <w:numFmt w:val="bullet"/>
      <w:lvlText w:val="o"/>
      <w:lvlJc w:val="left"/>
      <w:pPr>
        <w:ind w:left="3330" w:hanging="360"/>
      </w:pPr>
      <w:rPr>
        <w:rFonts w:hint="default" w:ascii="Courier New" w:hAnsi="Courier New"/>
      </w:rPr>
    </w:lvl>
    <w:lvl w:ilvl="5" w:tplc="638674EA">
      <w:start w:val="1"/>
      <w:numFmt w:val="bullet"/>
      <w:lvlText w:val=""/>
      <w:lvlJc w:val="left"/>
      <w:pPr>
        <w:ind w:left="4050" w:hanging="360"/>
      </w:pPr>
      <w:rPr>
        <w:rFonts w:hint="default" w:ascii="Wingdings" w:hAnsi="Wingdings"/>
      </w:rPr>
    </w:lvl>
    <w:lvl w:ilvl="6" w:tplc="A790D46C">
      <w:start w:val="1"/>
      <w:numFmt w:val="bullet"/>
      <w:lvlText w:val=""/>
      <w:lvlJc w:val="left"/>
      <w:pPr>
        <w:ind w:left="4770" w:hanging="360"/>
      </w:pPr>
      <w:rPr>
        <w:rFonts w:hint="default" w:ascii="Symbol" w:hAnsi="Symbol"/>
      </w:rPr>
    </w:lvl>
    <w:lvl w:ilvl="7" w:tplc="DA64E05C">
      <w:start w:val="1"/>
      <w:numFmt w:val="bullet"/>
      <w:lvlText w:val="o"/>
      <w:lvlJc w:val="left"/>
      <w:pPr>
        <w:ind w:left="5490" w:hanging="360"/>
      </w:pPr>
      <w:rPr>
        <w:rFonts w:hint="default" w:ascii="Courier New" w:hAnsi="Courier New"/>
      </w:rPr>
    </w:lvl>
    <w:lvl w:ilvl="8" w:tplc="CE80C304">
      <w:start w:val="1"/>
      <w:numFmt w:val="bullet"/>
      <w:lvlText w:val=""/>
      <w:lvlJc w:val="left"/>
      <w:pPr>
        <w:ind w:left="6210" w:hanging="360"/>
      </w:pPr>
      <w:rPr>
        <w:rFonts w:hint="default" w:ascii="Wingdings" w:hAnsi="Wingdings"/>
      </w:rPr>
    </w:lvl>
  </w:abstractNum>
  <w:abstractNum w:abstractNumId="19" w15:restartNumberingAfterBreak="0">
    <w:nsid w:val="41E0653D"/>
    <w:multiLevelType w:val="hybridMultilevel"/>
    <w:tmpl w:val="611A75D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40F4324"/>
    <w:multiLevelType w:val="hybridMultilevel"/>
    <w:tmpl w:val="E094513E"/>
    <w:lvl w:ilvl="0" w:tplc="08090005">
      <w:start w:val="1"/>
      <w:numFmt w:val="bullet"/>
      <w:lvlText w:val=""/>
      <w:lvlJc w:val="left"/>
      <w:pPr>
        <w:ind w:left="1287" w:hanging="360"/>
      </w:pPr>
      <w:rPr>
        <w:rFonts w:hint="default" w:ascii="Wingdings" w:hAnsi="Wingdings"/>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21" w15:restartNumberingAfterBreak="0">
    <w:nsid w:val="47861A12"/>
    <w:multiLevelType w:val="hybridMultilevel"/>
    <w:tmpl w:val="A99E950A"/>
    <w:lvl w:ilvl="0" w:tplc="08090005">
      <w:start w:val="1"/>
      <w:numFmt w:val="bullet"/>
      <w:lvlText w:val=""/>
      <w:lvlJc w:val="left"/>
      <w:pPr>
        <w:ind w:left="1287" w:hanging="360"/>
      </w:pPr>
      <w:rPr>
        <w:rFonts w:hint="default" w:ascii="Wingdings" w:hAnsi="Wingdings"/>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22" w15:restartNumberingAfterBreak="0">
    <w:nsid w:val="47C06559"/>
    <w:multiLevelType w:val="multilevel"/>
    <w:tmpl w:val="FAF6391E"/>
    <w:lvl w:ilvl="0">
      <w:start w:val="1"/>
      <w:numFmt w:val="decimal"/>
      <w:lvlText w:val="%1."/>
      <w:lvlJc w:val="left"/>
      <w:pPr>
        <w:ind w:left="360" w:hanging="360"/>
      </w:pPr>
      <w:rPr>
        <w:rFonts w:hint="default"/>
        <w:sz w:val="24"/>
        <w:szCs w:val="24"/>
      </w:rPr>
    </w:lvl>
    <w:lvl w:ilvl="1">
      <w:start w:val="1"/>
      <w:numFmt w:val="decimal"/>
      <w:isLgl/>
      <w:lvlText w:val="%1.%2"/>
      <w:lvlJc w:val="left"/>
      <w:pPr>
        <w:ind w:left="1440" w:hanging="1440"/>
      </w:pPr>
      <w:rPr>
        <w:rFonts w:hint="default"/>
        <w:b/>
        <w:color w:val="auto"/>
        <w:sz w:val="20"/>
        <w:szCs w:val="20"/>
      </w:rPr>
    </w:lvl>
    <w:lvl w:ilvl="2">
      <w:start w:val="1"/>
      <w:numFmt w:val="decimal"/>
      <w:isLgl/>
      <w:lvlText w:val="%1.%2.%3"/>
      <w:lvlJc w:val="left"/>
      <w:pPr>
        <w:ind w:left="1724" w:hanging="1440"/>
      </w:pPr>
      <w:rPr>
        <w:rFonts w:hint="default"/>
        <w:color w:val="auto"/>
        <w:sz w:val="20"/>
        <w:szCs w:val="20"/>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81B7B6A"/>
    <w:multiLevelType w:val="hybridMultilevel"/>
    <w:tmpl w:val="CF36E0E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880182B"/>
    <w:multiLevelType w:val="multilevel"/>
    <w:tmpl w:val="F5487C7A"/>
    <w:lvl w:ilvl="0">
      <w:start w:val="1"/>
      <w:numFmt w:val="decimal"/>
      <w:lvlText w:val="%1."/>
      <w:lvlJc w:val="left"/>
      <w:pPr>
        <w:ind w:left="2127" w:hanging="567"/>
      </w:pPr>
      <w:rPr>
        <w:rFonts w:hint="default"/>
      </w:rPr>
    </w:lvl>
    <w:lvl w:ilvl="1">
      <w:start w:val="1"/>
      <w:numFmt w:val="decimal"/>
      <w:lvlText w:val="%1.%2."/>
      <w:lvlJc w:val="left"/>
      <w:pPr>
        <w:ind w:left="2411"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25" w:hanging="567"/>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5" w15:restartNumberingAfterBreak="0">
    <w:nsid w:val="4F274C86"/>
    <w:multiLevelType w:val="hybridMultilevel"/>
    <w:tmpl w:val="F5C8B67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2B11513"/>
    <w:multiLevelType w:val="hybridMultilevel"/>
    <w:tmpl w:val="FFFFFFFF"/>
    <w:lvl w:ilvl="0" w:tplc="C7AE1066">
      <w:start w:val="1"/>
      <w:numFmt w:val="bullet"/>
      <w:lvlText w:val=""/>
      <w:lvlJc w:val="left"/>
      <w:pPr>
        <w:ind w:left="720" w:hanging="360"/>
      </w:pPr>
      <w:rPr>
        <w:rFonts w:hint="default" w:ascii="Symbol" w:hAnsi="Symbol"/>
      </w:rPr>
    </w:lvl>
    <w:lvl w:ilvl="1" w:tplc="5E3A49CA">
      <w:start w:val="1"/>
      <w:numFmt w:val="bullet"/>
      <w:lvlText w:val="o"/>
      <w:lvlJc w:val="left"/>
      <w:pPr>
        <w:ind w:left="1440" w:hanging="360"/>
      </w:pPr>
      <w:rPr>
        <w:rFonts w:hint="default" w:ascii="Courier New" w:hAnsi="Courier New"/>
      </w:rPr>
    </w:lvl>
    <w:lvl w:ilvl="2" w:tplc="47C4C116">
      <w:start w:val="1"/>
      <w:numFmt w:val="bullet"/>
      <w:lvlText w:val=""/>
      <w:lvlJc w:val="left"/>
      <w:pPr>
        <w:ind w:left="2160" w:hanging="360"/>
      </w:pPr>
      <w:rPr>
        <w:rFonts w:hint="default" w:ascii="Wingdings" w:hAnsi="Wingdings"/>
      </w:rPr>
    </w:lvl>
    <w:lvl w:ilvl="3" w:tplc="05143B32">
      <w:start w:val="1"/>
      <w:numFmt w:val="bullet"/>
      <w:lvlText w:val=""/>
      <w:lvlJc w:val="left"/>
      <w:pPr>
        <w:ind w:left="2880" w:hanging="360"/>
      </w:pPr>
      <w:rPr>
        <w:rFonts w:hint="default" w:ascii="Symbol" w:hAnsi="Symbol"/>
      </w:rPr>
    </w:lvl>
    <w:lvl w:ilvl="4" w:tplc="68D05912">
      <w:start w:val="1"/>
      <w:numFmt w:val="bullet"/>
      <w:lvlText w:val="o"/>
      <w:lvlJc w:val="left"/>
      <w:pPr>
        <w:ind w:left="3600" w:hanging="360"/>
      </w:pPr>
      <w:rPr>
        <w:rFonts w:hint="default" w:ascii="Courier New" w:hAnsi="Courier New"/>
      </w:rPr>
    </w:lvl>
    <w:lvl w:ilvl="5" w:tplc="99C49004">
      <w:start w:val="1"/>
      <w:numFmt w:val="bullet"/>
      <w:lvlText w:val=""/>
      <w:lvlJc w:val="left"/>
      <w:pPr>
        <w:ind w:left="4320" w:hanging="360"/>
      </w:pPr>
      <w:rPr>
        <w:rFonts w:hint="default" w:ascii="Wingdings" w:hAnsi="Wingdings"/>
      </w:rPr>
    </w:lvl>
    <w:lvl w:ilvl="6" w:tplc="5080A6C0">
      <w:start w:val="1"/>
      <w:numFmt w:val="bullet"/>
      <w:lvlText w:val=""/>
      <w:lvlJc w:val="left"/>
      <w:pPr>
        <w:ind w:left="5040" w:hanging="360"/>
      </w:pPr>
      <w:rPr>
        <w:rFonts w:hint="default" w:ascii="Symbol" w:hAnsi="Symbol"/>
      </w:rPr>
    </w:lvl>
    <w:lvl w:ilvl="7" w:tplc="A014AC5E">
      <w:start w:val="1"/>
      <w:numFmt w:val="bullet"/>
      <w:lvlText w:val="o"/>
      <w:lvlJc w:val="left"/>
      <w:pPr>
        <w:ind w:left="5760" w:hanging="360"/>
      </w:pPr>
      <w:rPr>
        <w:rFonts w:hint="default" w:ascii="Courier New" w:hAnsi="Courier New"/>
      </w:rPr>
    </w:lvl>
    <w:lvl w:ilvl="8" w:tplc="42A4EDEC">
      <w:start w:val="1"/>
      <w:numFmt w:val="bullet"/>
      <w:lvlText w:val=""/>
      <w:lvlJc w:val="left"/>
      <w:pPr>
        <w:ind w:left="6480" w:hanging="360"/>
      </w:pPr>
      <w:rPr>
        <w:rFonts w:hint="default" w:ascii="Wingdings" w:hAnsi="Wingdings"/>
      </w:rPr>
    </w:lvl>
  </w:abstractNum>
  <w:abstractNum w:abstractNumId="27" w15:restartNumberingAfterBreak="0">
    <w:nsid w:val="54DB27E5"/>
    <w:multiLevelType w:val="hybridMultilevel"/>
    <w:tmpl w:val="655C063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8406695"/>
    <w:multiLevelType w:val="hybridMultilevel"/>
    <w:tmpl w:val="7660B11C"/>
    <w:lvl w:ilvl="0" w:tplc="2B00F842">
      <w:start w:val="1"/>
      <w:numFmt w:val="bullet"/>
      <w:pStyle w:val="Heading2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31DA316"/>
    <w:multiLevelType w:val="hybridMultilevel"/>
    <w:tmpl w:val="FFFFFFFF"/>
    <w:lvl w:ilvl="0" w:tplc="DF7E5FD4">
      <w:start w:val="1"/>
      <w:numFmt w:val="bullet"/>
      <w:lvlText w:val=""/>
      <w:lvlJc w:val="left"/>
      <w:pPr>
        <w:ind w:left="720" w:hanging="360"/>
      </w:pPr>
      <w:rPr>
        <w:rFonts w:hint="default" w:ascii="Symbol" w:hAnsi="Symbol"/>
      </w:rPr>
    </w:lvl>
    <w:lvl w:ilvl="1" w:tplc="AF6684DA">
      <w:start w:val="1"/>
      <w:numFmt w:val="bullet"/>
      <w:lvlText w:val="o"/>
      <w:lvlJc w:val="left"/>
      <w:pPr>
        <w:ind w:left="1440" w:hanging="360"/>
      </w:pPr>
      <w:rPr>
        <w:rFonts w:hint="default" w:ascii="Courier New" w:hAnsi="Courier New"/>
      </w:rPr>
    </w:lvl>
    <w:lvl w:ilvl="2" w:tplc="1E80846E">
      <w:start w:val="1"/>
      <w:numFmt w:val="bullet"/>
      <w:lvlText w:val=""/>
      <w:lvlJc w:val="left"/>
      <w:pPr>
        <w:ind w:left="2160" w:hanging="360"/>
      </w:pPr>
      <w:rPr>
        <w:rFonts w:hint="default" w:ascii="Wingdings" w:hAnsi="Wingdings"/>
      </w:rPr>
    </w:lvl>
    <w:lvl w:ilvl="3" w:tplc="F1B06D64">
      <w:start w:val="1"/>
      <w:numFmt w:val="bullet"/>
      <w:lvlText w:val=""/>
      <w:lvlJc w:val="left"/>
      <w:pPr>
        <w:ind w:left="2880" w:hanging="360"/>
      </w:pPr>
      <w:rPr>
        <w:rFonts w:hint="default" w:ascii="Symbol" w:hAnsi="Symbol"/>
      </w:rPr>
    </w:lvl>
    <w:lvl w:ilvl="4" w:tplc="2F96F85C">
      <w:start w:val="1"/>
      <w:numFmt w:val="bullet"/>
      <w:lvlText w:val="o"/>
      <w:lvlJc w:val="left"/>
      <w:pPr>
        <w:ind w:left="3600" w:hanging="360"/>
      </w:pPr>
      <w:rPr>
        <w:rFonts w:hint="default" w:ascii="Courier New" w:hAnsi="Courier New"/>
      </w:rPr>
    </w:lvl>
    <w:lvl w:ilvl="5" w:tplc="97508086">
      <w:start w:val="1"/>
      <w:numFmt w:val="bullet"/>
      <w:lvlText w:val=""/>
      <w:lvlJc w:val="left"/>
      <w:pPr>
        <w:ind w:left="4320" w:hanging="360"/>
      </w:pPr>
      <w:rPr>
        <w:rFonts w:hint="default" w:ascii="Wingdings" w:hAnsi="Wingdings"/>
      </w:rPr>
    </w:lvl>
    <w:lvl w:ilvl="6" w:tplc="25B4AFAE">
      <w:start w:val="1"/>
      <w:numFmt w:val="bullet"/>
      <w:lvlText w:val=""/>
      <w:lvlJc w:val="left"/>
      <w:pPr>
        <w:ind w:left="5040" w:hanging="360"/>
      </w:pPr>
      <w:rPr>
        <w:rFonts w:hint="default" w:ascii="Symbol" w:hAnsi="Symbol"/>
      </w:rPr>
    </w:lvl>
    <w:lvl w:ilvl="7" w:tplc="505A1C5E">
      <w:start w:val="1"/>
      <w:numFmt w:val="bullet"/>
      <w:lvlText w:val="o"/>
      <w:lvlJc w:val="left"/>
      <w:pPr>
        <w:ind w:left="5760" w:hanging="360"/>
      </w:pPr>
      <w:rPr>
        <w:rFonts w:hint="default" w:ascii="Courier New" w:hAnsi="Courier New"/>
      </w:rPr>
    </w:lvl>
    <w:lvl w:ilvl="8" w:tplc="9FB6AD98">
      <w:start w:val="1"/>
      <w:numFmt w:val="bullet"/>
      <w:lvlText w:val=""/>
      <w:lvlJc w:val="left"/>
      <w:pPr>
        <w:ind w:left="6480" w:hanging="360"/>
      </w:pPr>
      <w:rPr>
        <w:rFonts w:hint="default" w:ascii="Wingdings" w:hAnsi="Wingdings"/>
      </w:rPr>
    </w:lvl>
  </w:abstractNum>
  <w:abstractNum w:abstractNumId="30" w15:restartNumberingAfterBreak="0">
    <w:nsid w:val="6B8A1C2C"/>
    <w:multiLevelType w:val="hybridMultilevel"/>
    <w:tmpl w:val="FFFFFFFF"/>
    <w:lvl w:ilvl="0" w:tplc="0F9083C4">
      <w:start w:val="1"/>
      <w:numFmt w:val="bullet"/>
      <w:lvlText w:val=""/>
      <w:lvlJc w:val="left"/>
      <w:pPr>
        <w:ind w:left="450" w:hanging="360"/>
      </w:pPr>
      <w:rPr>
        <w:rFonts w:hint="default" w:ascii="Symbol" w:hAnsi="Symbol"/>
      </w:rPr>
    </w:lvl>
    <w:lvl w:ilvl="1" w:tplc="69C07884">
      <w:start w:val="1"/>
      <w:numFmt w:val="bullet"/>
      <w:lvlText w:val="o"/>
      <w:lvlJc w:val="left"/>
      <w:pPr>
        <w:ind w:left="1170" w:hanging="360"/>
      </w:pPr>
      <w:rPr>
        <w:rFonts w:hint="default" w:ascii="Courier New" w:hAnsi="Courier New"/>
      </w:rPr>
    </w:lvl>
    <w:lvl w:ilvl="2" w:tplc="D464884A">
      <w:start w:val="1"/>
      <w:numFmt w:val="bullet"/>
      <w:lvlText w:val=""/>
      <w:lvlJc w:val="left"/>
      <w:pPr>
        <w:ind w:left="1890" w:hanging="360"/>
      </w:pPr>
      <w:rPr>
        <w:rFonts w:hint="default" w:ascii="Wingdings" w:hAnsi="Wingdings"/>
      </w:rPr>
    </w:lvl>
    <w:lvl w:ilvl="3" w:tplc="FC4EC16A">
      <w:start w:val="1"/>
      <w:numFmt w:val="bullet"/>
      <w:lvlText w:val=""/>
      <w:lvlJc w:val="left"/>
      <w:pPr>
        <w:ind w:left="2610" w:hanging="360"/>
      </w:pPr>
      <w:rPr>
        <w:rFonts w:hint="default" w:ascii="Symbol" w:hAnsi="Symbol"/>
      </w:rPr>
    </w:lvl>
    <w:lvl w:ilvl="4" w:tplc="76D07DC6">
      <w:start w:val="1"/>
      <w:numFmt w:val="bullet"/>
      <w:lvlText w:val="o"/>
      <w:lvlJc w:val="left"/>
      <w:pPr>
        <w:ind w:left="3330" w:hanging="360"/>
      </w:pPr>
      <w:rPr>
        <w:rFonts w:hint="default" w:ascii="Courier New" w:hAnsi="Courier New"/>
      </w:rPr>
    </w:lvl>
    <w:lvl w:ilvl="5" w:tplc="AF6C7086">
      <w:start w:val="1"/>
      <w:numFmt w:val="bullet"/>
      <w:lvlText w:val=""/>
      <w:lvlJc w:val="left"/>
      <w:pPr>
        <w:ind w:left="4050" w:hanging="360"/>
      </w:pPr>
      <w:rPr>
        <w:rFonts w:hint="default" w:ascii="Wingdings" w:hAnsi="Wingdings"/>
      </w:rPr>
    </w:lvl>
    <w:lvl w:ilvl="6" w:tplc="3D78A960">
      <w:start w:val="1"/>
      <w:numFmt w:val="bullet"/>
      <w:lvlText w:val=""/>
      <w:lvlJc w:val="left"/>
      <w:pPr>
        <w:ind w:left="4770" w:hanging="360"/>
      </w:pPr>
      <w:rPr>
        <w:rFonts w:hint="default" w:ascii="Symbol" w:hAnsi="Symbol"/>
      </w:rPr>
    </w:lvl>
    <w:lvl w:ilvl="7" w:tplc="70CE0A6E">
      <w:start w:val="1"/>
      <w:numFmt w:val="bullet"/>
      <w:lvlText w:val="o"/>
      <w:lvlJc w:val="left"/>
      <w:pPr>
        <w:ind w:left="5490" w:hanging="360"/>
      </w:pPr>
      <w:rPr>
        <w:rFonts w:hint="default" w:ascii="Courier New" w:hAnsi="Courier New"/>
      </w:rPr>
    </w:lvl>
    <w:lvl w:ilvl="8" w:tplc="96D4ECC2">
      <w:start w:val="1"/>
      <w:numFmt w:val="bullet"/>
      <w:lvlText w:val=""/>
      <w:lvlJc w:val="left"/>
      <w:pPr>
        <w:ind w:left="6210" w:hanging="360"/>
      </w:pPr>
      <w:rPr>
        <w:rFonts w:hint="default" w:ascii="Wingdings" w:hAnsi="Wingdings"/>
      </w:rPr>
    </w:lvl>
  </w:abstractNum>
  <w:abstractNum w:abstractNumId="31" w15:restartNumberingAfterBreak="0">
    <w:nsid w:val="6BBE1D58"/>
    <w:multiLevelType w:val="multilevel"/>
    <w:tmpl w:val="BCA204C8"/>
    <w:lvl w:ilvl="0">
      <w:start w:val="2"/>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2" w15:restartNumberingAfterBreak="0">
    <w:nsid w:val="6C13593E"/>
    <w:multiLevelType w:val="multilevel"/>
    <w:tmpl w:val="2D322B7C"/>
    <w:lvl w:ilvl="0">
      <w:start w:val="1"/>
      <w:numFmt w:val="decimal"/>
      <w:pStyle w:val="Appendix"/>
      <w:lvlText w:val="Appendix %1 "/>
      <w:lvlJc w:val="left"/>
      <w:pPr>
        <w:ind w:left="0" w:firstLine="0"/>
      </w:pPr>
      <w:rPr>
        <w:rFonts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CB936EB"/>
    <w:multiLevelType w:val="multilevel"/>
    <w:tmpl w:val="46160FEC"/>
    <w:numStyleLink w:val="TTBulletList"/>
  </w:abstractNum>
  <w:abstractNum w:abstractNumId="34" w15:restartNumberingAfterBreak="0">
    <w:nsid w:val="743A352C"/>
    <w:multiLevelType w:val="hybridMultilevel"/>
    <w:tmpl w:val="1B68EA96"/>
    <w:lvl w:ilvl="0" w:tplc="08090001">
      <w:start w:val="1"/>
      <w:numFmt w:val="bullet"/>
      <w:lvlText w:val=""/>
      <w:lvlJc w:val="left"/>
      <w:pPr>
        <w:ind w:left="1647" w:hanging="360"/>
      </w:pPr>
      <w:rPr>
        <w:rFonts w:hint="default" w:ascii="Symbol" w:hAnsi="Symbol"/>
      </w:rPr>
    </w:lvl>
    <w:lvl w:ilvl="1" w:tplc="08090003" w:tentative="1">
      <w:start w:val="1"/>
      <w:numFmt w:val="bullet"/>
      <w:lvlText w:val="o"/>
      <w:lvlJc w:val="left"/>
      <w:pPr>
        <w:ind w:left="2367" w:hanging="360"/>
      </w:pPr>
      <w:rPr>
        <w:rFonts w:hint="default" w:ascii="Courier New" w:hAnsi="Courier New" w:cs="Courier New"/>
      </w:rPr>
    </w:lvl>
    <w:lvl w:ilvl="2" w:tplc="08090005" w:tentative="1">
      <w:start w:val="1"/>
      <w:numFmt w:val="bullet"/>
      <w:lvlText w:val=""/>
      <w:lvlJc w:val="left"/>
      <w:pPr>
        <w:ind w:left="3087" w:hanging="360"/>
      </w:pPr>
      <w:rPr>
        <w:rFonts w:hint="default" w:ascii="Wingdings" w:hAnsi="Wingdings"/>
      </w:rPr>
    </w:lvl>
    <w:lvl w:ilvl="3" w:tplc="08090001" w:tentative="1">
      <w:start w:val="1"/>
      <w:numFmt w:val="bullet"/>
      <w:lvlText w:val=""/>
      <w:lvlJc w:val="left"/>
      <w:pPr>
        <w:ind w:left="3807" w:hanging="360"/>
      </w:pPr>
      <w:rPr>
        <w:rFonts w:hint="default" w:ascii="Symbol" w:hAnsi="Symbol"/>
      </w:rPr>
    </w:lvl>
    <w:lvl w:ilvl="4" w:tplc="08090003" w:tentative="1">
      <w:start w:val="1"/>
      <w:numFmt w:val="bullet"/>
      <w:lvlText w:val="o"/>
      <w:lvlJc w:val="left"/>
      <w:pPr>
        <w:ind w:left="4527" w:hanging="360"/>
      </w:pPr>
      <w:rPr>
        <w:rFonts w:hint="default" w:ascii="Courier New" w:hAnsi="Courier New" w:cs="Courier New"/>
      </w:rPr>
    </w:lvl>
    <w:lvl w:ilvl="5" w:tplc="08090005" w:tentative="1">
      <w:start w:val="1"/>
      <w:numFmt w:val="bullet"/>
      <w:lvlText w:val=""/>
      <w:lvlJc w:val="left"/>
      <w:pPr>
        <w:ind w:left="5247" w:hanging="360"/>
      </w:pPr>
      <w:rPr>
        <w:rFonts w:hint="default" w:ascii="Wingdings" w:hAnsi="Wingdings"/>
      </w:rPr>
    </w:lvl>
    <w:lvl w:ilvl="6" w:tplc="08090001" w:tentative="1">
      <w:start w:val="1"/>
      <w:numFmt w:val="bullet"/>
      <w:lvlText w:val=""/>
      <w:lvlJc w:val="left"/>
      <w:pPr>
        <w:ind w:left="5967" w:hanging="360"/>
      </w:pPr>
      <w:rPr>
        <w:rFonts w:hint="default" w:ascii="Symbol" w:hAnsi="Symbol"/>
      </w:rPr>
    </w:lvl>
    <w:lvl w:ilvl="7" w:tplc="08090003" w:tentative="1">
      <w:start w:val="1"/>
      <w:numFmt w:val="bullet"/>
      <w:lvlText w:val="o"/>
      <w:lvlJc w:val="left"/>
      <w:pPr>
        <w:ind w:left="6687" w:hanging="360"/>
      </w:pPr>
      <w:rPr>
        <w:rFonts w:hint="default" w:ascii="Courier New" w:hAnsi="Courier New" w:cs="Courier New"/>
      </w:rPr>
    </w:lvl>
    <w:lvl w:ilvl="8" w:tplc="08090005" w:tentative="1">
      <w:start w:val="1"/>
      <w:numFmt w:val="bullet"/>
      <w:lvlText w:val=""/>
      <w:lvlJc w:val="left"/>
      <w:pPr>
        <w:ind w:left="7407" w:hanging="360"/>
      </w:pPr>
      <w:rPr>
        <w:rFonts w:hint="default" w:ascii="Wingdings" w:hAnsi="Wingdings"/>
      </w:rPr>
    </w:lvl>
  </w:abstractNum>
  <w:abstractNum w:abstractNumId="35" w15:restartNumberingAfterBreak="0">
    <w:nsid w:val="7C6F9E1A"/>
    <w:multiLevelType w:val="hybridMultilevel"/>
    <w:tmpl w:val="FFFFFFFF"/>
    <w:lvl w:ilvl="0" w:tplc="9E8CEDCE">
      <w:start w:val="1"/>
      <w:numFmt w:val="bullet"/>
      <w:lvlText w:val=""/>
      <w:lvlJc w:val="left"/>
      <w:pPr>
        <w:ind w:left="720" w:hanging="360"/>
      </w:pPr>
      <w:rPr>
        <w:rFonts w:hint="default" w:ascii="Symbol" w:hAnsi="Symbol"/>
      </w:rPr>
    </w:lvl>
    <w:lvl w:ilvl="1" w:tplc="B3BCA7D8">
      <w:start w:val="1"/>
      <w:numFmt w:val="bullet"/>
      <w:lvlText w:val="o"/>
      <w:lvlJc w:val="left"/>
      <w:pPr>
        <w:ind w:left="1440" w:hanging="360"/>
      </w:pPr>
      <w:rPr>
        <w:rFonts w:hint="default" w:ascii="Courier New" w:hAnsi="Courier New"/>
      </w:rPr>
    </w:lvl>
    <w:lvl w:ilvl="2" w:tplc="A4421EA2">
      <w:start w:val="1"/>
      <w:numFmt w:val="bullet"/>
      <w:lvlText w:val=""/>
      <w:lvlJc w:val="left"/>
      <w:pPr>
        <w:ind w:left="2160" w:hanging="360"/>
      </w:pPr>
      <w:rPr>
        <w:rFonts w:hint="default" w:ascii="Wingdings" w:hAnsi="Wingdings"/>
      </w:rPr>
    </w:lvl>
    <w:lvl w:ilvl="3" w:tplc="B5AAC44C">
      <w:start w:val="1"/>
      <w:numFmt w:val="bullet"/>
      <w:lvlText w:val=""/>
      <w:lvlJc w:val="left"/>
      <w:pPr>
        <w:ind w:left="2880" w:hanging="360"/>
      </w:pPr>
      <w:rPr>
        <w:rFonts w:hint="default" w:ascii="Symbol" w:hAnsi="Symbol"/>
      </w:rPr>
    </w:lvl>
    <w:lvl w:ilvl="4" w:tplc="1A4E92BA">
      <w:start w:val="1"/>
      <w:numFmt w:val="bullet"/>
      <w:lvlText w:val="o"/>
      <w:lvlJc w:val="left"/>
      <w:pPr>
        <w:ind w:left="3600" w:hanging="360"/>
      </w:pPr>
      <w:rPr>
        <w:rFonts w:hint="default" w:ascii="Courier New" w:hAnsi="Courier New"/>
      </w:rPr>
    </w:lvl>
    <w:lvl w:ilvl="5" w:tplc="5AA0262A">
      <w:start w:val="1"/>
      <w:numFmt w:val="bullet"/>
      <w:lvlText w:val=""/>
      <w:lvlJc w:val="left"/>
      <w:pPr>
        <w:ind w:left="4320" w:hanging="360"/>
      </w:pPr>
      <w:rPr>
        <w:rFonts w:hint="default" w:ascii="Wingdings" w:hAnsi="Wingdings"/>
      </w:rPr>
    </w:lvl>
    <w:lvl w:ilvl="6" w:tplc="7D4C684A">
      <w:start w:val="1"/>
      <w:numFmt w:val="bullet"/>
      <w:lvlText w:val=""/>
      <w:lvlJc w:val="left"/>
      <w:pPr>
        <w:ind w:left="5040" w:hanging="360"/>
      </w:pPr>
      <w:rPr>
        <w:rFonts w:hint="default" w:ascii="Symbol" w:hAnsi="Symbol"/>
      </w:rPr>
    </w:lvl>
    <w:lvl w:ilvl="7" w:tplc="6964A9BC">
      <w:start w:val="1"/>
      <w:numFmt w:val="bullet"/>
      <w:lvlText w:val="o"/>
      <w:lvlJc w:val="left"/>
      <w:pPr>
        <w:ind w:left="5760" w:hanging="360"/>
      </w:pPr>
      <w:rPr>
        <w:rFonts w:hint="default" w:ascii="Courier New" w:hAnsi="Courier New"/>
      </w:rPr>
    </w:lvl>
    <w:lvl w:ilvl="8" w:tplc="3928452A">
      <w:start w:val="1"/>
      <w:numFmt w:val="bullet"/>
      <w:lvlText w:val=""/>
      <w:lvlJc w:val="left"/>
      <w:pPr>
        <w:ind w:left="6480" w:hanging="360"/>
      </w:pPr>
      <w:rPr>
        <w:rFonts w:hint="default" w:ascii="Wingdings" w:hAnsi="Wingdings"/>
      </w:rPr>
    </w:lvl>
  </w:abstractNum>
  <w:abstractNum w:abstractNumId="36" w15:restartNumberingAfterBreak="0">
    <w:nsid w:val="7E7327B1"/>
    <w:multiLevelType w:val="hybridMultilevel"/>
    <w:tmpl w:val="FFFFFFFF"/>
    <w:lvl w:ilvl="0" w:tplc="EB0253C8">
      <w:start w:val="1"/>
      <w:numFmt w:val="bullet"/>
      <w:lvlText w:val=""/>
      <w:lvlJc w:val="left"/>
      <w:pPr>
        <w:ind w:left="450" w:hanging="360"/>
      </w:pPr>
      <w:rPr>
        <w:rFonts w:hint="default" w:ascii="Symbol" w:hAnsi="Symbol"/>
      </w:rPr>
    </w:lvl>
    <w:lvl w:ilvl="1" w:tplc="9B0219C2">
      <w:start w:val="1"/>
      <w:numFmt w:val="bullet"/>
      <w:lvlText w:val="o"/>
      <w:lvlJc w:val="left"/>
      <w:pPr>
        <w:ind w:left="1170" w:hanging="360"/>
      </w:pPr>
      <w:rPr>
        <w:rFonts w:hint="default" w:ascii="Courier New" w:hAnsi="Courier New"/>
      </w:rPr>
    </w:lvl>
    <w:lvl w:ilvl="2" w:tplc="85A45BB6">
      <w:start w:val="1"/>
      <w:numFmt w:val="bullet"/>
      <w:lvlText w:val=""/>
      <w:lvlJc w:val="left"/>
      <w:pPr>
        <w:ind w:left="1890" w:hanging="360"/>
      </w:pPr>
      <w:rPr>
        <w:rFonts w:hint="default" w:ascii="Wingdings" w:hAnsi="Wingdings"/>
      </w:rPr>
    </w:lvl>
    <w:lvl w:ilvl="3" w:tplc="C47093E0">
      <w:start w:val="1"/>
      <w:numFmt w:val="bullet"/>
      <w:lvlText w:val=""/>
      <w:lvlJc w:val="left"/>
      <w:pPr>
        <w:ind w:left="2610" w:hanging="360"/>
      </w:pPr>
      <w:rPr>
        <w:rFonts w:hint="default" w:ascii="Symbol" w:hAnsi="Symbol"/>
      </w:rPr>
    </w:lvl>
    <w:lvl w:ilvl="4" w:tplc="A0B6E6F4">
      <w:start w:val="1"/>
      <w:numFmt w:val="bullet"/>
      <w:lvlText w:val="o"/>
      <w:lvlJc w:val="left"/>
      <w:pPr>
        <w:ind w:left="3330" w:hanging="360"/>
      </w:pPr>
      <w:rPr>
        <w:rFonts w:hint="default" w:ascii="Courier New" w:hAnsi="Courier New"/>
      </w:rPr>
    </w:lvl>
    <w:lvl w:ilvl="5" w:tplc="C24C58EA">
      <w:start w:val="1"/>
      <w:numFmt w:val="bullet"/>
      <w:lvlText w:val=""/>
      <w:lvlJc w:val="left"/>
      <w:pPr>
        <w:ind w:left="4050" w:hanging="360"/>
      </w:pPr>
      <w:rPr>
        <w:rFonts w:hint="default" w:ascii="Wingdings" w:hAnsi="Wingdings"/>
      </w:rPr>
    </w:lvl>
    <w:lvl w:ilvl="6" w:tplc="992CAD84">
      <w:start w:val="1"/>
      <w:numFmt w:val="bullet"/>
      <w:lvlText w:val=""/>
      <w:lvlJc w:val="left"/>
      <w:pPr>
        <w:ind w:left="4770" w:hanging="360"/>
      </w:pPr>
      <w:rPr>
        <w:rFonts w:hint="default" w:ascii="Symbol" w:hAnsi="Symbol"/>
      </w:rPr>
    </w:lvl>
    <w:lvl w:ilvl="7" w:tplc="4D284C38">
      <w:start w:val="1"/>
      <w:numFmt w:val="bullet"/>
      <w:lvlText w:val="o"/>
      <w:lvlJc w:val="left"/>
      <w:pPr>
        <w:ind w:left="5490" w:hanging="360"/>
      </w:pPr>
      <w:rPr>
        <w:rFonts w:hint="default" w:ascii="Courier New" w:hAnsi="Courier New"/>
      </w:rPr>
    </w:lvl>
    <w:lvl w:ilvl="8" w:tplc="6A802D30">
      <w:start w:val="1"/>
      <w:numFmt w:val="bullet"/>
      <w:lvlText w:val=""/>
      <w:lvlJc w:val="left"/>
      <w:pPr>
        <w:ind w:left="6210" w:hanging="360"/>
      </w:pPr>
      <w:rPr>
        <w:rFonts w:hint="default" w:ascii="Wingdings" w:hAnsi="Wingdings"/>
      </w:rPr>
    </w:lvl>
  </w:abstractNum>
  <w:num w:numId="1" w16cid:durableId="1095977227">
    <w:abstractNumId w:val="29"/>
  </w:num>
  <w:num w:numId="2" w16cid:durableId="384372354">
    <w:abstractNumId w:val="30"/>
  </w:num>
  <w:num w:numId="3" w16cid:durableId="693269687">
    <w:abstractNumId w:val="36"/>
  </w:num>
  <w:num w:numId="4" w16cid:durableId="36661917">
    <w:abstractNumId w:val="18"/>
  </w:num>
  <w:num w:numId="5" w16cid:durableId="625701831">
    <w:abstractNumId w:val="35"/>
  </w:num>
  <w:num w:numId="6" w16cid:durableId="1433163264">
    <w:abstractNumId w:val="26"/>
  </w:num>
  <w:num w:numId="7" w16cid:durableId="314649599">
    <w:abstractNumId w:val="4"/>
  </w:num>
  <w:num w:numId="8" w16cid:durableId="769205323">
    <w:abstractNumId w:val="1"/>
  </w:num>
  <w:num w:numId="9" w16cid:durableId="159006529">
    <w:abstractNumId w:val="9"/>
  </w:num>
  <w:num w:numId="10" w16cid:durableId="15741569">
    <w:abstractNumId w:val="6"/>
  </w:num>
  <w:num w:numId="11" w16cid:durableId="1951428898">
    <w:abstractNumId w:val="0"/>
  </w:num>
  <w:num w:numId="12" w16cid:durableId="891883878">
    <w:abstractNumId w:val="2"/>
  </w:num>
  <w:num w:numId="13" w16cid:durableId="767820254">
    <w:abstractNumId w:val="32"/>
  </w:num>
  <w:num w:numId="14" w16cid:durableId="1650016207">
    <w:abstractNumId w:val="28"/>
  </w:num>
  <w:num w:numId="15" w16cid:durableId="2123302581">
    <w:abstractNumId w:val="5"/>
  </w:num>
  <w:num w:numId="16" w16cid:durableId="372390928">
    <w:abstractNumId w:val="33"/>
  </w:num>
  <w:num w:numId="17" w16cid:durableId="9218388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094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00901909">
    <w:abstractNumId w:val="25"/>
  </w:num>
  <w:num w:numId="20" w16cid:durableId="504906257">
    <w:abstractNumId w:val="14"/>
  </w:num>
  <w:num w:numId="21" w16cid:durableId="164175564">
    <w:abstractNumId w:val="16"/>
  </w:num>
  <w:num w:numId="22" w16cid:durableId="892617156">
    <w:abstractNumId w:val="7"/>
  </w:num>
  <w:num w:numId="23" w16cid:durableId="1414231893">
    <w:abstractNumId w:val="19"/>
  </w:num>
  <w:num w:numId="24" w16cid:durableId="1724400578">
    <w:abstractNumId w:val="24"/>
  </w:num>
  <w:num w:numId="25" w16cid:durableId="1196846949">
    <w:abstractNumId w:val="17"/>
  </w:num>
  <w:num w:numId="26" w16cid:durableId="728264221">
    <w:abstractNumId w:val="27"/>
  </w:num>
  <w:num w:numId="27" w16cid:durableId="54134588">
    <w:abstractNumId w:val="22"/>
  </w:num>
  <w:num w:numId="28" w16cid:durableId="1742870900">
    <w:abstractNumId w:val="11"/>
  </w:num>
  <w:num w:numId="29" w16cid:durableId="894898004">
    <w:abstractNumId w:val="21"/>
  </w:num>
  <w:num w:numId="30" w16cid:durableId="260341505">
    <w:abstractNumId w:val="3"/>
  </w:num>
  <w:num w:numId="31" w16cid:durableId="1271738907">
    <w:abstractNumId w:val="31"/>
  </w:num>
  <w:num w:numId="32" w16cid:durableId="2375237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6661180">
    <w:abstractNumId w:val="8"/>
  </w:num>
  <w:num w:numId="34" w16cid:durableId="15603642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04758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38180102">
    <w:abstractNumId w:val="13"/>
  </w:num>
  <w:num w:numId="37" w16cid:durableId="1035235707">
    <w:abstractNumId w:val="10"/>
  </w:num>
  <w:num w:numId="38" w16cid:durableId="669212303">
    <w:abstractNumId w:val="12"/>
  </w:num>
  <w:num w:numId="39" w16cid:durableId="2005433016">
    <w:abstractNumId w:val="34"/>
  </w:num>
  <w:num w:numId="40" w16cid:durableId="1910462394">
    <w:abstractNumId w:val="23"/>
  </w:num>
  <w:num w:numId="41" w16cid:durableId="251470473">
    <w:abstractNumId w:val="15"/>
  </w:num>
  <w:num w:numId="42" w16cid:durableId="380132405">
    <w:abstractNumId w:val="20"/>
  </w:num>
  <w:numIdMacAtCleanup w:val="28"/>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proofState w:spelling="clean" w:grammar="dirty"/>
  <w:attachedTemplate r:id="rId1"/>
  <w:trackRevisions w:val="false"/>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F18"/>
    <w:rsid w:val="00027F0F"/>
    <w:rsid w:val="0004611F"/>
    <w:rsid w:val="00047C7D"/>
    <w:rsid w:val="00065942"/>
    <w:rsid w:val="00073B94"/>
    <w:rsid w:val="000838E2"/>
    <w:rsid w:val="0008399D"/>
    <w:rsid w:val="00085437"/>
    <w:rsid w:val="00085663"/>
    <w:rsid w:val="0009622A"/>
    <w:rsid w:val="000A2F24"/>
    <w:rsid w:val="000A6259"/>
    <w:rsid w:val="000C0420"/>
    <w:rsid w:val="000C2417"/>
    <w:rsid w:val="000D6B4C"/>
    <w:rsid w:val="000E49F8"/>
    <w:rsid w:val="000F4801"/>
    <w:rsid w:val="000F73CF"/>
    <w:rsid w:val="001002D8"/>
    <w:rsid w:val="00100930"/>
    <w:rsid w:val="00102B6A"/>
    <w:rsid w:val="001038E3"/>
    <w:rsid w:val="001053F8"/>
    <w:rsid w:val="001057B7"/>
    <w:rsid w:val="00106F04"/>
    <w:rsid w:val="0011065A"/>
    <w:rsid w:val="001129CD"/>
    <w:rsid w:val="001147F0"/>
    <w:rsid w:val="001154A5"/>
    <w:rsid w:val="00130735"/>
    <w:rsid w:val="0013103F"/>
    <w:rsid w:val="00140A22"/>
    <w:rsid w:val="00142FAC"/>
    <w:rsid w:val="00142FE9"/>
    <w:rsid w:val="00144AC7"/>
    <w:rsid w:val="001504FA"/>
    <w:rsid w:val="00153E70"/>
    <w:rsid w:val="00154F4F"/>
    <w:rsid w:val="001561FC"/>
    <w:rsid w:val="00162080"/>
    <w:rsid w:val="00172665"/>
    <w:rsid w:val="001859F7"/>
    <w:rsid w:val="00186191"/>
    <w:rsid w:val="0018702A"/>
    <w:rsid w:val="001A332A"/>
    <w:rsid w:val="001A7CBC"/>
    <w:rsid w:val="001B3029"/>
    <w:rsid w:val="001B32F8"/>
    <w:rsid w:val="001D1569"/>
    <w:rsid w:val="001D731C"/>
    <w:rsid w:val="001E0F78"/>
    <w:rsid w:val="001E1F61"/>
    <w:rsid w:val="001F21ED"/>
    <w:rsid w:val="001F23FC"/>
    <w:rsid w:val="001F38FB"/>
    <w:rsid w:val="001F5267"/>
    <w:rsid w:val="00224170"/>
    <w:rsid w:val="00231ECC"/>
    <w:rsid w:val="002654AB"/>
    <w:rsid w:val="00270030"/>
    <w:rsid w:val="00272F2D"/>
    <w:rsid w:val="002A2BD0"/>
    <w:rsid w:val="002B53A7"/>
    <w:rsid w:val="002C5006"/>
    <w:rsid w:val="002C788D"/>
    <w:rsid w:val="002D3A92"/>
    <w:rsid w:val="002D4413"/>
    <w:rsid w:val="002E25AF"/>
    <w:rsid w:val="002F354C"/>
    <w:rsid w:val="00301A46"/>
    <w:rsid w:val="00301FD5"/>
    <w:rsid w:val="00311D9C"/>
    <w:rsid w:val="00315574"/>
    <w:rsid w:val="0032338D"/>
    <w:rsid w:val="00335182"/>
    <w:rsid w:val="003463B0"/>
    <w:rsid w:val="00350B15"/>
    <w:rsid w:val="00352B2B"/>
    <w:rsid w:val="00352F2A"/>
    <w:rsid w:val="00353FCF"/>
    <w:rsid w:val="003647F2"/>
    <w:rsid w:val="00370ED2"/>
    <w:rsid w:val="003933AC"/>
    <w:rsid w:val="00396ED3"/>
    <w:rsid w:val="003A008C"/>
    <w:rsid w:val="003B5935"/>
    <w:rsid w:val="003B7DC4"/>
    <w:rsid w:val="003C0898"/>
    <w:rsid w:val="003C0B9A"/>
    <w:rsid w:val="003C4711"/>
    <w:rsid w:val="003C5BEA"/>
    <w:rsid w:val="003D661B"/>
    <w:rsid w:val="003F5DCD"/>
    <w:rsid w:val="004014CF"/>
    <w:rsid w:val="00405C5F"/>
    <w:rsid w:val="00410250"/>
    <w:rsid w:val="00422A0F"/>
    <w:rsid w:val="00426A6D"/>
    <w:rsid w:val="00433574"/>
    <w:rsid w:val="00444D50"/>
    <w:rsid w:val="00445E3A"/>
    <w:rsid w:val="00462A62"/>
    <w:rsid w:val="004872DC"/>
    <w:rsid w:val="004933AD"/>
    <w:rsid w:val="00494609"/>
    <w:rsid w:val="004A5FA2"/>
    <w:rsid w:val="004B14D8"/>
    <w:rsid w:val="004C5D36"/>
    <w:rsid w:val="004D7391"/>
    <w:rsid w:val="004E5D2F"/>
    <w:rsid w:val="004F12AF"/>
    <w:rsid w:val="004F581B"/>
    <w:rsid w:val="005029C6"/>
    <w:rsid w:val="00503141"/>
    <w:rsid w:val="00527FC6"/>
    <w:rsid w:val="00533029"/>
    <w:rsid w:val="005367E4"/>
    <w:rsid w:val="00537888"/>
    <w:rsid w:val="0055662F"/>
    <w:rsid w:val="00565E54"/>
    <w:rsid w:val="00571534"/>
    <w:rsid w:val="005906CD"/>
    <w:rsid w:val="005A24E4"/>
    <w:rsid w:val="005B2045"/>
    <w:rsid w:val="005B70A6"/>
    <w:rsid w:val="005C3B70"/>
    <w:rsid w:val="005C3EDC"/>
    <w:rsid w:val="005F2FE7"/>
    <w:rsid w:val="005F4950"/>
    <w:rsid w:val="00605EC8"/>
    <w:rsid w:val="00625955"/>
    <w:rsid w:val="00635EA0"/>
    <w:rsid w:val="006440FF"/>
    <w:rsid w:val="00662D6C"/>
    <w:rsid w:val="006640CC"/>
    <w:rsid w:val="00682D0B"/>
    <w:rsid w:val="00684CFA"/>
    <w:rsid w:val="006866FB"/>
    <w:rsid w:val="0069705A"/>
    <w:rsid w:val="006A7A25"/>
    <w:rsid w:val="006B431F"/>
    <w:rsid w:val="006F3DB9"/>
    <w:rsid w:val="0070586F"/>
    <w:rsid w:val="00711209"/>
    <w:rsid w:val="00722BAC"/>
    <w:rsid w:val="00723003"/>
    <w:rsid w:val="00725B6A"/>
    <w:rsid w:val="007409F0"/>
    <w:rsid w:val="00744221"/>
    <w:rsid w:val="00746099"/>
    <w:rsid w:val="007519F9"/>
    <w:rsid w:val="007618CC"/>
    <w:rsid w:val="007630EA"/>
    <w:rsid w:val="007720F6"/>
    <w:rsid w:val="0077507B"/>
    <w:rsid w:val="0078698A"/>
    <w:rsid w:val="0079081F"/>
    <w:rsid w:val="007939BA"/>
    <w:rsid w:val="007A15B7"/>
    <w:rsid w:val="007B0372"/>
    <w:rsid w:val="007B1322"/>
    <w:rsid w:val="007C55CF"/>
    <w:rsid w:val="007D1885"/>
    <w:rsid w:val="007D515B"/>
    <w:rsid w:val="007D5C3B"/>
    <w:rsid w:val="007E5259"/>
    <w:rsid w:val="007F53E3"/>
    <w:rsid w:val="00805A99"/>
    <w:rsid w:val="00824404"/>
    <w:rsid w:val="00831C3F"/>
    <w:rsid w:val="00835AA5"/>
    <w:rsid w:val="008431CE"/>
    <w:rsid w:val="0085416B"/>
    <w:rsid w:val="008605CD"/>
    <w:rsid w:val="00880A4B"/>
    <w:rsid w:val="00882513"/>
    <w:rsid w:val="00884BE4"/>
    <w:rsid w:val="008933F9"/>
    <w:rsid w:val="008937D9"/>
    <w:rsid w:val="008A0575"/>
    <w:rsid w:val="008A2246"/>
    <w:rsid w:val="008A5BC3"/>
    <w:rsid w:val="008D5CD5"/>
    <w:rsid w:val="008F5C25"/>
    <w:rsid w:val="00903419"/>
    <w:rsid w:val="009159E9"/>
    <w:rsid w:val="0092530E"/>
    <w:rsid w:val="009624FA"/>
    <w:rsid w:val="00966F75"/>
    <w:rsid w:val="00970102"/>
    <w:rsid w:val="0098000F"/>
    <w:rsid w:val="00993F2C"/>
    <w:rsid w:val="00995CD6"/>
    <w:rsid w:val="009A3D47"/>
    <w:rsid w:val="009A5D91"/>
    <w:rsid w:val="009B7CF0"/>
    <w:rsid w:val="009C789E"/>
    <w:rsid w:val="009E50BD"/>
    <w:rsid w:val="009F0AA4"/>
    <w:rsid w:val="009F4B6E"/>
    <w:rsid w:val="00A2214B"/>
    <w:rsid w:val="00A414C6"/>
    <w:rsid w:val="00A529C6"/>
    <w:rsid w:val="00A55029"/>
    <w:rsid w:val="00A628E5"/>
    <w:rsid w:val="00A6434A"/>
    <w:rsid w:val="00A648CE"/>
    <w:rsid w:val="00A669C1"/>
    <w:rsid w:val="00A71C3C"/>
    <w:rsid w:val="00A8124F"/>
    <w:rsid w:val="00A81898"/>
    <w:rsid w:val="00AA276C"/>
    <w:rsid w:val="00AC14C2"/>
    <w:rsid w:val="00AC7505"/>
    <w:rsid w:val="00AD0CBE"/>
    <w:rsid w:val="00AD10FA"/>
    <w:rsid w:val="00AE1196"/>
    <w:rsid w:val="00AE5210"/>
    <w:rsid w:val="00AE5B30"/>
    <w:rsid w:val="00AE6596"/>
    <w:rsid w:val="00B24E57"/>
    <w:rsid w:val="00B26425"/>
    <w:rsid w:val="00B4045A"/>
    <w:rsid w:val="00B5431E"/>
    <w:rsid w:val="00B54CB7"/>
    <w:rsid w:val="00B74348"/>
    <w:rsid w:val="00B8184D"/>
    <w:rsid w:val="00B82FDA"/>
    <w:rsid w:val="00B90EDC"/>
    <w:rsid w:val="00BA4FE0"/>
    <w:rsid w:val="00BB7B6B"/>
    <w:rsid w:val="00BC464E"/>
    <w:rsid w:val="00BD7681"/>
    <w:rsid w:val="00BE6B0F"/>
    <w:rsid w:val="00BF0000"/>
    <w:rsid w:val="00C1096C"/>
    <w:rsid w:val="00C11535"/>
    <w:rsid w:val="00C22BF6"/>
    <w:rsid w:val="00C23964"/>
    <w:rsid w:val="00C27A18"/>
    <w:rsid w:val="00C35666"/>
    <w:rsid w:val="00C474B1"/>
    <w:rsid w:val="00C64CE1"/>
    <w:rsid w:val="00C65C2F"/>
    <w:rsid w:val="00C76A62"/>
    <w:rsid w:val="00C85280"/>
    <w:rsid w:val="00C86293"/>
    <w:rsid w:val="00C866D3"/>
    <w:rsid w:val="00C9180F"/>
    <w:rsid w:val="00CA43FA"/>
    <w:rsid w:val="00CB36DE"/>
    <w:rsid w:val="00CC3A07"/>
    <w:rsid w:val="00CC744A"/>
    <w:rsid w:val="00CD19A2"/>
    <w:rsid w:val="00CD4A1C"/>
    <w:rsid w:val="00CF0E36"/>
    <w:rsid w:val="00D00B63"/>
    <w:rsid w:val="00D15A4C"/>
    <w:rsid w:val="00D22545"/>
    <w:rsid w:val="00D22950"/>
    <w:rsid w:val="00D23ACA"/>
    <w:rsid w:val="00D31153"/>
    <w:rsid w:val="00D40569"/>
    <w:rsid w:val="00D4080F"/>
    <w:rsid w:val="00D473E9"/>
    <w:rsid w:val="00D5061E"/>
    <w:rsid w:val="00D509F6"/>
    <w:rsid w:val="00D54BD5"/>
    <w:rsid w:val="00D65D98"/>
    <w:rsid w:val="00D70EDC"/>
    <w:rsid w:val="00D80802"/>
    <w:rsid w:val="00D90F25"/>
    <w:rsid w:val="00D9703F"/>
    <w:rsid w:val="00DB13AA"/>
    <w:rsid w:val="00DC1FAA"/>
    <w:rsid w:val="00DD10CF"/>
    <w:rsid w:val="00DD24A9"/>
    <w:rsid w:val="00DD46FA"/>
    <w:rsid w:val="00DD4D0D"/>
    <w:rsid w:val="00DD7FE4"/>
    <w:rsid w:val="00DE14D9"/>
    <w:rsid w:val="00DF120B"/>
    <w:rsid w:val="00DF2F18"/>
    <w:rsid w:val="00DF4161"/>
    <w:rsid w:val="00DF5679"/>
    <w:rsid w:val="00DF6882"/>
    <w:rsid w:val="00E06CF4"/>
    <w:rsid w:val="00E06F41"/>
    <w:rsid w:val="00E10963"/>
    <w:rsid w:val="00E15FF1"/>
    <w:rsid w:val="00E177DA"/>
    <w:rsid w:val="00E21FAB"/>
    <w:rsid w:val="00E3758C"/>
    <w:rsid w:val="00E41312"/>
    <w:rsid w:val="00E44F93"/>
    <w:rsid w:val="00E46251"/>
    <w:rsid w:val="00E474A7"/>
    <w:rsid w:val="00E634EE"/>
    <w:rsid w:val="00E72740"/>
    <w:rsid w:val="00E80305"/>
    <w:rsid w:val="00E825C2"/>
    <w:rsid w:val="00E82EA3"/>
    <w:rsid w:val="00E860E1"/>
    <w:rsid w:val="00E90289"/>
    <w:rsid w:val="00E97FFB"/>
    <w:rsid w:val="00EA4F89"/>
    <w:rsid w:val="00EA6F9E"/>
    <w:rsid w:val="00EA7A3E"/>
    <w:rsid w:val="00EA7CE3"/>
    <w:rsid w:val="00EAD17D"/>
    <w:rsid w:val="00EB11B0"/>
    <w:rsid w:val="00EB20C1"/>
    <w:rsid w:val="00EB744D"/>
    <w:rsid w:val="00EB7740"/>
    <w:rsid w:val="00ED7EE1"/>
    <w:rsid w:val="00EE3EC1"/>
    <w:rsid w:val="00EE5B48"/>
    <w:rsid w:val="00EF1581"/>
    <w:rsid w:val="00EF654F"/>
    <w:rsid w:val="00F25396"/>
    <w:rsid w:val="00F421C1"/>
    <w:rsid w:val="00F470C2"/>
    <w:rsid w:val="00F5142E"/>
    <w:rsid w:val="00F75B9B"/>
    <w:rsid w:val="00F80D35"/>
    <w:rsid w:val="00F82046"/>
    <w:rsid w:val="00F82A57"/>
    <w:rsid w:val="00F9443C"/>
    <w:rsid w:val="00FA4DA1"/>
    <w:rsid w:val="00FA5D8A"/>
    <w:rsid w:val="00FB3F5B"/>
    <w:rsid w:val="00FE3648"/>
    <w:rsid w:val="00FE4864"/>
    <w:rsid w:val="00FE5A7C"/>
    <w:rsid w:val="012686EF"/>
    <w:rsid w:val="015CE50A"/>
    <w:rsid w:val="016B0B46"/>
    <w:rsid w:val="023965F7"/>
    <w:rsid w:val="02C87B0E"/>
    <w:rsid w:val="02FB1A8F"/>
    <w:rsid w:val="02FDEE6D"/>
    <w:rsid w:val="03149EA0"/>
    <w:rsid w:val="036CFD55"/>
    <w:rsid w:val="038C37B3"/>
    <w:rsid w:val="03A18B8E"/>
    <w:rsid w:val="040AB407"/>
    <w:rsid w:val="042DD837"/>
    <w:rsid w:val="043E46ED"/>
    <w:rsid w:val="0475EAB7"/>
    <w:rsid w:val="04A45C85"/>
    <w:rsid w:val="04B93ED6"/>
    <w:rsid w:val="04C7EA76"/>
    <w:rsid w:val="04E101E9"/>
    <w:rsid w:val="04E8F129"/>
    <w:rsid w:val="053D07A0"/>
    <w:rsid w:val="057A7F1A"/>
    <w:rsid w:val="057DA1D3"/>
    <w:rsid w:val="05D6CC28"/>
    <w:rsid w:val="064575CC"/>
    <w:rsid w:val="0668EC0F"/>
    <w:rsid w:val="07220FAA"/>
    <w:rsid w:val="07874EAC"/>
    <w:rsid w:val="0795CC75"/>
    <w:rsid w:val="07B3FCE4"/>
    <w:rsid w:val="0803530A"/>
    <w:rsid w:val="08377E06"/>
    <w:rsid w:val="084E7E66"/>
    <w:rsid w:val="086ABE24"/>
    <w:rsid w:val="086B6C2A"/>
    <w:rsid w:val="089ED061"/>
    <w:rsid w:val="08E8D531"/>
    <w:rsid w:val="098499A6"/>
    <w:rsid w:val="09C0C37F"/>
    <w:rsid w:val="09D1E98C"/>
    <w:rsid w:val="0A104EEB"/>
    <w:rsid w:val="0A434ED8"/>
    <w:rsid w:val="0A62DD8C"/>
    <w:rsid w:val="0A71FF96"/>
    <w:rsid w:val="0B57E53D"/>
    <w:rsid w:val="0BF1FAEF"/>
    <w:rsid w:val="0C14BF63"/>
    <w:rsid w:val="0C748D3F"/>
    <w:rsid w:val="0C90121C"/>
    <w:rsid w:val="0D0E12AD"/>
    <w:rsid w:val="0D891369"/>
    <w:rsid w:val="0D94D7DA"/>
    <w:rsid w:val="0E31D914"/>
    <w:rsid w:val="0E37E591"/>
    <w:rsid w:val="0E9A6BBD"/>
    <w:rsid w:val="0E9B46DE"/>
    <w:rsid w:val="0E9E3101"/>
    <w:rsid w:val="0EB4BAE8"/>
    <w:rsid w:val="0F297E7F"/>
    <w:rsid w:val="0F390877"/>
    <w:rsid w:val="0F720198"/>
    <w:rsid w:val="0FB40DE5"/>
    <w:rsid w:val="0FC1AAF2"/>
    <w:rsid w:val="0FC20930"/>
    <w:rsid w:val="10203D07"/>
    <w:rsid w:val="10341FEA"/>
    <w:rsid w:val="106309C7"/>
    <w:rsid w:val="1068E993"/>
    <w:rsid w:val="109FED65"/>
    <w:rsid w:val="110F8828"/>
    <w:rsid w:val="11525E75"/>
    <w:rsid w:val="117F2574"/>
    <w:rsid w:val="11F5E341"/>
    <w:rsid w:val="11F5E341"/>
    <w:rsid w:val="125F4849"/>
    <w:rsid w:val="126454AD"/>
    <w:rsid w:val="127E960B"/>
    <w:rsid w:val="128916A9"/>
    <w:rsid w:val="1294B12E"/>
    <w:rsid w:val="12A9DC4A"/>
    <w:rsid w:val="12C5ABB9"/>
    <w:rsid w:val="13506649"/>
    <w:rsid w:val="13553790"/>
    <w:rsid w:val="139F0638"/>
    <w:rsid w:val="13CD3706"/>
    <w:rsid w:val="13EA1E10"/>
    <w:rsid w:val="145D7A5B"/>
    <w:rsid w:val="14F9EA13"/>
    <w:rsid w:val="150EA7AC"/>
    <w:rsid w:val="153B6604"/>
    <w:rsid w:val="1565C844"/>
    <w:rsid w:val="1583C75E"/>
    <w:rsid w:val="159AC4E9"/>
    <w:rsid w:val="15F58C4B"/>
    <w:rsid w:val="15FC1655"/>
    <w:rsid w:val="1603B04B"/>
    <w:rsid w:val="1623C3E6"/>
    <w:rsid w:val="162A97D0"/>
    <w:rsid w:val="16458275"/>
    <w:rsid w:val="16578A57"/>
    <w:rsid w:val="1676C584"/>
    <w:rsid w:val="167C9B77"/>
    <w:rsid w:val="1690AB0C"/>
    <w:rsid w:val="16CD5C67"/>
    <w:rsid w:val="170172A0"/>
    <w:rsid w:val="174A0215"/>
    <w:rsid w:val="17A81D24"/>
    <w:rsid w:val="17C64ED5"/>
    <w:rsid w:val="17CC5985"/>
    <w:rsid w:val="17E6BC44"/>
    <w:rsid w:val="18A25C75"/>
    <w:rsid w:val="18D37438"/>
    <w:rsid w:val="18FEAA2A"/>
    <w:rsid w:val="1961AC51"/>
    <w:rsid w:val="196DD74A"/>
    <w:rsid w:val="197CFDAB"/>
    <w:rsid w:val="19B671A2"/>
    <w:rsid w:val="19F304A6"/>
    <w:rsid w:val="1AD1392E"/>
    <w:rsid w:val="1B0FC91E"/>
    <w:rsid w:val="1B432E5B"/>
    <w:rsid w:val="1B683D61"/>
    <w:rsid w:val="1B725E54"/>
    <w:rsid w:val="1B789F99"/>
    <w:rsid w:val="1B9FA65B"/>
    <w:rsid w:val="1BDEDBA3"/>
    <w:rsid w:val="1C692DF6"/>
    <w:rsid w:val="1C7C3F6A"/>
    <w:rsid w:val="1CF4F681"/>
    <w:rsid w:val="1D1E734E"/>
    <w:rsid w:val="1DB9FE01"/>
    <w:rsid w:val="1DDC64F5"/>
    <w:rsid w:val="1DF76EBA"/>
    <w:rsid w:val="1E0E319D"/>
    <w:rsid w:val="1E2F02F5"/>
    <w:rsid w:val="1E6AEE27"/>
    <w:rsid w:val="1EED0D22"/>
    <w:rsid w:val="1EED0D22"/>
    <w:rsid w:val="1F088536"/>
    <w:rsid w:val="1F3D80B7"/>
    <w:rsid w:val="1F5DB180"/>
    <w:rsid w:val="1F5EFF15"/>
    <w:rsid w:val="1F81FC09"/>
    <w:rsid w:val="1F8C396E"/>
    <w:rsid w:val="1FAFD9EF"/>
    <w:rsid w:val="1FD2435B"/>
    <w:rsid w:val="200137A8"/>
    <w:rsid w:val="204B7774"/>
    <w:rsid w:val="2059B0A9"/>
    <w:rsid w:val="207E22EB"/>
    <w:rsid w:val="20CA3710"/>
    <w:rsid w:val="20F6B473"/>
    <w:rsid w:val="2117942D"/>
    <w:rsid w:val="214C36B0"/>
    <w:rsid w:val="21621BB1"/>
    <w:rsid w:val="21C6BF72"/>
    <w:rsid w:val="221867B6"/>
    <w:rsid w:val="2272B4A6"/>
    <w:rsid w:val="22A7BB24"/>
    <w:rsid w:val="22F43AD1"/>
    <w:rsid w:val="23BC4857"/>
    <w:rsid w:val="23C74A8E"/>
    <w:rsid w:val="243042AB"/>
    <w:rsid w:val="247858CD"/>
    <w:rsid w:val="24788BC7"/>
    <w:rsid w:val="2482F932"/>
    <w:rsid w:val="24B5D57E"/>
    <w:rsid w:val="253EED6C"/>
    <w:rsid w:val="2545693E"/>
    <w:rsid w:val="25531D03"/>
    <w:rsid w:val="25756D82"/>
    <w:rsid w:val="25821E7D"/>
    <w:rsid w:val="25CEE10A"/>
    <w:rsid w:val="25ED2D1B"/>
    <w:rsid w:val="260BB2A7"/>
    <w:rsid w:val="2659B4EE"/>
    <w:rsid w:val="2663B90D"/>
    <w:rsid w:val="27658979"/>
    <w:rsid w:val="27A01800"/>
    <w:rsid w:val="27C12D11"/>
    <w:rsid w:val="27CA2B27"/>
    <w:rsid w:val="28669A50"/>
    <w:rsid w:val="288FFCB4"/>
    <w:rsid w:val="28BE415B"/>
    <w:rsid w:val="28C6655E"/>
    <w:rsid w:val="28CBFFDF"/>
    <w:rsid w:val="28EBDFB7"/>
    <w:rsid w:val="291009CF"/>
    <w:rsid w:val="2957C6DD"/>
    <w:rsid w:val="297F7C76"/>
    <w:rsid w:val="29823312"/>
    <w:rsid w:val="299054DA"/>
    <w:rsid w:val="299E3883"/>
    <w:rsid w:val="2A168738"/>
    <w:rsid w:val="2A24C26B"/>
    <w:rsid w:val="2A8F9A4C"/>
    <w:rsid w:val="2AC7037D"/>
    <w:rsid w:val="2AF868BE"/>
    <w:rsid w:val="2B2666BA"/>
    <w:rsid w:val="2B45BA7A"/>
    <w:rsid w:val="2B98682B"/>
    <w:rsid w:val="2BB3F001"/>
    <w:rsid w:val="2C0DDA61"/>
    <w:rsid w:val="2C10A974"/>
    <w:rsid w:val="2C135EFD"/>
    <w:rsid w:val="2C568C4F"/>
    <w:rsid w:val="2C57547C"/>
    <w:rsid w:val="2C9B4082"/>
    <w:rsid w:val="2D080CE1"/>
    <w:rsid w:val="2D29B200"/>
    <w:rsid w:val="2D62B44B"/>
    <w:rsid w:val="2D68B134"/>
    <w:rsid w:val="2D74D52C"/>
    <w:rsid w:val="2D7EB5FE"/>
    <w:rsid w:val="2DE5D012"/>
    <w:rsid w:val="2DE5D012"/>
    <w:rsid w:val="2E38B208"/>
    <w:rsid w:val="2EA82105"/>
    <w:rsid w:val="2EB9F1E5"/>
    <w:rsid w:val="2EE768BB"/>
    <w:rsid w:val="2EF8371C"/>
    <w:rsid w:val="2EF8529A"/>
    <w:rsid w:val="2EFBA421"/>
    <w:rsid w:val="2F77BEE9"/>
    <w:rsid w:val="2F86020C"/>
    <w:rsid w:val="2F90E900"/>
    <w:rsid w:val="2FBBFE09"/>
    <w:rsid w:val="2FC769CE"/>
    <w:rsid w:val="2FD672D7"/>
    <w:rsid w:val="301E8C03"/>
    <w:rsid w:val="3066BECC"/>
    <w:rsid w:val="3132808E"/>
    <w:rsid w:val="317B9265"/>
    <w:rsid w:val="31A118CE"/>
    <w:rsid w:val="31E768A5"/>
    <w:rsid w:val="31E8B5C5"/>
    <w:rsid w:val="32046415"/>
    <w:rsid w:val="324F6210"/>
    <w:rsid w:val="32590661"/>
    <w:rsid w:val="325DA7C5"/>
    <w:rsid w:val="32812AF4"/>
    <w:rsid w:val="32DA6223"/>
    <w:rsid w:val="33410A72"/>
    <w:rsid w:val="33713CC5"/>
    <w:rsid w:val="33713CC5"/>
    <w:rsid w:val="337DA744"/>
    <w:rsid w:val="33A1B87E"/>
    <w:rsid w:val="3417EF10"/>
    <w:rsid w:val="342AE812"/>
    <w:rsid w:val="346C3028"/>
    <w:rsid w:val="3559040B"/>
    <w:rsid w:val="35C132BA"/>
    <w:rsid w:val="35C641E0"/>
    <w:rsid w:val="3608E569"/>
    <w:rsid w:val="360D4968"/>
    <w:rsid w:val="3658C46F"/>
    <w:rsid w:val="36B48E22"/>
    <w:rsid w:val="3733974B"/>
    <w:rsid w:val="373B069F"/>
    <w:rsid w:val="37C026C8"/>
    <w:rsid w:val="3804386A"/>
    <w:rsid w:val="38F71CF4"/>
    <w:rsid w:val="395814D7"/>
    <w:rsid w:val="3986A027"/>
    <w:rsid w:val="39CAC56F"/>
    <w:rsid w:val="3A0F70A3"/>
    <w:rsid w:val="3A148AA1"/>
    <w:rsid w:val="3A82F142"/>
    <w:rsid w:val="3AC12F3F"/>
    <w:rsid w:val="3AD21D11"/>
    <w:rsid w:val="3B1D569C"/>
    <w:rsid w:val="3B4CD01B"/>
    <w:rsid w:val="3B5E818D"/>
    <w:rsid w:val="3B912D57"/>
    <w:rsid w:val="3B91E84B"/>
    <w:rsid w:val="3B9B3050"/>
    <w:rsid w:val="3BAFE129"/>
    <w:rsid w:val="3BB637F8"/>
    <w:rsid w:val="3BD3CF37"/>
    <w:rsid w:val="3C5C727D"/>
    <w:rsid w:val="3CA06361"/>
    <w:rsid w:val="3E3CE892"/>
    <w:rsid w:val="3EA8FE87"/>
    <w:rsid w:val="3FDA6D3C"/>
    <w:rsid w:val="400FB997"/>
    <w:rsid w:val="4024B5B0"/>
    <w:rsid w:val="4094627C"/>
    <w:rsid w:val="40B624E8"/>
    <w:rsid w:val="40E84C76"/>
    <w:rsid w:val="40F9CDAF"/>
    <w:rsid w:val="411573D6"/>
    <w:rsid w:val="416A2524"/>
    <w:rsid w:val="41772306"/>
    <w:rsid w:val="41A48EF5"/>
    <w:rsid w:val="41B28B68"/>
    <w:rsid w:val="41D23A2B"/>
    <w:rsid w:val="42282E24"/>
    <w:rsid w:val="422F757D"/>
    <w:rsid w:val="4248DFA3"/>
    <w:rsid w:val="424E8DA3"/>
    <w:rsid w:val="4271E47B"/>
    <w:rsid w:val="430693C9"/>
    <w:rsid w:val="4319736B"/>
    <w:rsid w:val="438F0105"/>
    <w:rsid w:val="43D51E5F"/>
    <w:rsid w:val="44332C82"/>
    <w:rsid w:val="445D51D5"/>
    <w:rsid w:val="449CC322"/>
    <w:rsid w:val="45624501"/>
    <w:rsid w:val="4596F67C"/>
    <w:rsid w:val="45E7C3EA"/>
    <w:rsid w:val="4654F306"/>
    <w:rsid w:val="466873D5"/>
    <w:rsid w:val="46708E77"/>
    <w:rsid w:val="46982180"/>
    <w:rsid w:val="46C66AF0"/>
    <w:rsid w:val="47066D29"/>
    <w:rsid w:val="4710F884"/>
    <w:rsid w:val="47258620"/>
    <w:rsid w:val="4741E556"/>
    <w:rsid w:val="47981119"/>
    <w:rsid w:val="47988C56"/>
    <w:rsid w:val="47C9AEDF"/>
    <w:rsid w:val="480DC015"/>
    <w:rsid w:val="480E6098"/>
    <w:rsid w:val="48766856"/>
    <w:rsid w:val="48A35C1A"/>
    <w:rsid w:val="48A40693"/>
    <w:rsid w:val="48C4F3F9"/>
    <w:rsid w:val="48CBD53B"/>
    <w:rsid w:val="492148DB"/>
    <w:rsid w:val="4955ADF9"/>
    <w:rsid w:val="495F4759"/>
    <w:rsid w:val="4996F3D1"/>
    <w:rsid w:val="49E38C0C"/>
    <w:rsid w:val="4A1CF616"/>
    <w:rsid w:val="4A30A488"/>
    <w:rsid w:val="4AE79726"/>
    <w:rsid w:val="4B13A935"/>
    <w:rsid w:val="4B14EE2B"/>
    <w:rsid w:val="4B5E872F"/>
    <w:rsid w:val="4C1D5B79"/>
    <w:rsid w:val="4C68EEFC"/>
    <w:rsid w:val="4C96A7F5"/>
    <w:rsid w:val="4CA3331E"/>
    <w:rsid w:val="4CB310D9"/>
    <w:rsid w:val="4CB53906"/>
    <w:rsid w:val="4CB5DDD6"/>
    <w:rsid w:val="4D29ADF0"/>
    <w:rsid w:val="4D549F39"/>
    <w:rsid w:val="4DAB8E20"/>
    <w:rsid w:val="4EAE8C2C"/>
    <w:rsid w:val="4EAFB693"/>
    <w:rsid w:val="4EC07BC0"/>
    <w:rsid w:val="4EF27B0C"/>
    <w:rsid w:val="4EF3BC97"/>
    <w:rsid w:val="4F2C69CD"/>
    <w:rsid w:val="4F5560C9"/>
    <w:rsid w:val="4F632873"/>
    <w:rsid w:val="4FC9FE57"/>
    <w:rsid w:val="4FC9FE57"/>
    <w:rsid w:val="4FE15174"/>
    <w:rsid w:val="4FEFAEAB"/>
    <w:rsid w:val="50CBB435"/>
    <w:rsid w:val="50D023B1"/>
    <w:rsid w:val="510CD498"/>
    <w:rsid w:val="51266540"/>
    <w:rsid w:val="51290A4E"/>
    <w:rsid w:val="51CBE3AA"/>
    <w:rsid w:val="521FD9DC"/>
    <w:rsid w:val="5235FC90"/>
    <w:rsid w:val="527F68E4"/>
    <w:rsid w:val="52AA6EAD"/>
    <w:rsid w:val="52AA6EAD"/>
    <w:rsid w:val="52CD4CEE"/>
    <w:rsid w:val="53175DE7"/>
    <w:rsid w:val="5336BCEE"/>
    <w:rsid w:val="5380ED24"/>
    <w:rsid w:val="54649C79"/>
    <w:rsid w:val="547881C6"/>
    <w:rsid w:val="550CD0C2"/>
    <w:rsid w:val="559E729C"/>
    <w:rsid w:val="55AAFCDB"/>
    <w:rsid w:val="55B20069"/>
    <w:rsid w:val="560D9CF4"/>
    <w:rsid w:val="560D9CF4"/>
    <w:rsid w:val="562047A9"/>
    <w:rsid w:val="569711C0"/>
    <w:rsid w:val="56A5B3B4"/>
    <w:rsid w:val="56B968F2"/>
    <w:rsid w:val="570BB949"/>
    <w:rsid w:val="57813DC4"/>
    <w:rsid w:val="57A94A54"/>
    <w:rsid w:val="57C51EF8"/>
    <w:rsid w:val="585CC671"/>
    <w:rsid w:val="587102FF"/>
    <w:rsid w:val="58C49F2A"/>
    <w:rsid w:val="58C69B51"/>
    <w:rsid w:val="58F21400"/>
    <w:rsid w:val="593320D6"/>
    <w:rsid w:val="5958A0E6"/>
    <w:rsid w:val="5A1BD72C"/>
    <w:rsid w:val="5A3126F2"/>
    <w:rsid w:val="5A728DE0"/>
    <w:rsid w:val="5A891487"/>
    <w:rsid w:val="5AAA0A9A"/>
    <w:rsid w:val="5AAD4979"/>
    <w:rsid w:val="5AB98C7D"/>
    <w:rsid w:val="5B07E182"/>
    <w:rsid w:val="5B2E975E"/>
    <w:rsid w:val="5BF3A479"/>
    <w:rsid w:val="5C08ED5F"/>
    <w:rsid w:val="5C5D8BB1"/>
    <w:rsid w:val="5C5D8BB1"/>
    <w:rsid w:val="5C7A392F"/>
    <w:rsid w:val="5C7F9A9D"/>
    <w:rsid w:val="5C7F9A9D"/>
    <w:rsid w:val="5CD55C46"/>
    <w:rsid w:val="5CF24BAE"/>
    <w:rsid w:val="5D01DBA8"/>
    <w:rsid w:val="5D3E7101"/>
    <w:rsid w:val="5DB020CB"/>
    <w:rsid w:val="5DED8F5A"/>
    <w:rsid w:val="5E400968"/>
    <w:rsid w:val="5F4B9307"/>
    <w:rsid w:val="5F8DEAFB"/>
    <w:rsid w:val="5FA0C098"/>
    <w:rsid w:val="5FC920FF"/>
    <w:rsid w:val="600EBA72"/>
    <w:rsid w:val="6018F510"/>
    <w:rsid w:val="60722E88"/>
    <w:rsid w:val="60CE840E"/>
    <w:rsid w:val="60EEA9D6"/>
    <w:rsid w:val="6120DB5D"/>
    <w:rsid w:val="61397F5A"/>
    <w:rsid w:val="61397F5A"/>
    <w:rsid w:val="6182791E"/>
    <w:rsid w:val="61EBC36C"/>
    <w:rsid w:val="624C2A2A"/>
    <w:rsid w:val="63B9DBFF"/>
    <w:rsid w:val="63BDCB05"/>
    <w:rsid w:val="63C343D9"/>
    <w:rsid w:val="643EE6B2"/>
    <w:rsid w:val="644BF449"/>
    <w:rsid w:val="6498981B"/>
    <w:rsid w:val="64DC20C2"/>
    <w:rsid w:val="656187DA"/>
    <w:rsid w:val="656D8933"/>
    <w:rsid w:val="656E26E4"/>
    <w:rsid w:val="6580349C"/>
    <w:rsid w:val="6588A75D"/>
    <w:rsid w:val="65B92F4F"/>
    <w:rsid w:val="65C23071"/>
    <w:rsid w:val="65E0C15B"/>
    <w:rsid w:val="65FEF50D"/>
    <w:rsid w:val="66263DA4"/>
    <w:rsid w:val="665C8C67"/>
    <w:rsid w:val="6691D62F"/>
    <w:rsid w:val="67348D3D"/>
    <w:rsid w:val="67559BB7"/>
    <w:rsid w:val="67F194C0"/>
    <w:rsid w:val="682F2E3C"/>
    <w:rsid w:val="68D94485"/>
    <w:rsid w:val="68DECBEC"/>
    <w:rsid w:val="68DECBEC"/>
    <w:rsid w:val="68E0E7D8"/>
    <w:rsid w:val="69289769"/>
    <w:rsid w:val="6939A975"/>
    <w:rsid w:val="6998C711"/>
    <w:rsid w:val="69BD6BC5"/>
    <w:rsid w:val="69ED6D78"/>
    <w:rsid w:val="69FB29CD"/>
    <w:rsid w:val="6A04234A"/>
    <w:rsid w:val="6A1A0412"/>
    <w:rsid w:val="6A4B49BF"/>
    <w:rsid w:val="6AFE21FD"/>
    <w:rsid w:val="6B05ECF1"/>
    <w:rsid w:val="6B09131D"/>
    <w:rsid w:val="6B3D1537"/>
    <w:rsid w:val="6B4593CB"/>
    <w:rsid w:val="6B567303"/>
    <w:rsid w:val="6B6DB712"/>
    <w:rsid w:val="6C57B35A"/>
    <w:rsid w:val="6C8B1398"/>
    <w:rsid w:val="6D1DA35B"/>
    <w:rsid w:val="6D667FCF"/>
    <w:rsid w:val="6D8047F4"/>
    <w:rsid w:val="6D81D941"/>
    <w:rsid w:val="6DBFB6F8"/>
    <w:rsid w:val="6DC479E0"/>
    <w:rsid w:val="6DC9B733"/>
    <w:rsid w:val="6DDB68E4"/>
    <w:rsid w:val="6DEBA295"/>
    <w:rsid w:val="6E3C5134"/>
    <w:rsid w:val="6E984278"/>
    <w:rsid w:val="6ED9B3AA"/>
    <w:rsid w:val="6EF082F5"/>
    <w:rsid w:val="6F12F504"/>
    <w:rsid w:val="6F7BE0CB"/>
    <w:rsid w:val="6FA2BE97"/>
    <w:rsid w:val="6FBD63B3"/>
    <w:rsid w:val="6FC8602E"/>
    <w:rsid w:val="7001B366"/>
    <w:rsid w:val="702749E4"/>
    <w:rsid w:val="705CD3CE"/>
    <w:rsid w:val="70A1F5F6"/>
    <w:rsid w:val="70C4F133"/>
    <w:rsid w:val="70F7312F"/>
    <w:rsid w:val="70FB958A"/>
    <w:rsid w:val="71147797"/>
    <w:rsid w:val="7117C653"/>
    <w:rsid w:val="711F0E20"/>
    <w:rsid w:val="71516979"/>
    <w:rsid w:val="7157EA09"/>
    <w:rsid w:val="715B07D3"/>
    <w:rsid w:val="716F47E7"/>
    <w:rsid w:val="719056C0"/>
    <w:rsid w:val="71C9BBEA"/>
    <w:rsid w:val="722BBF20"/>
    <w:rsid w:val="7284C626"/>
    <w:rsid w:val="72D3B7AA"/>
    <w:rsid w:val="72E4EC3B"/>
    <w:rsid w:val="736BD03E"/>
    <w:rsid w:val="7370E73F"/>
    <w:rsid w:val="7371FF64"/>
    <w:rsid w:val="737CF92C"/>
    <w:rsid w:val="739157C0"/>
    <w:rsid w:val="73D3C4E4"/>
    <w:rsid w:val="74254829"/>
    <w:rsid w:val="743C38C7"/>
    <w:rsid w:val="7457A46F"/>
    <w:rsid w:val="7464369E"/>
    <w:rsid w:val="74C9AA31"/>
    <w:rsid w:val="74FDC438"/>
    <w:rsid w:val="750F9FB6"/>
    <w:rsid w:val="7518DEEE"/>
    <w:rsid w:val="752DC142"/>
    <w:rsid w:val="755B496D"/>
    <w:rsid w:val="7585748E"/>
    <w:rsid w:val="75B587A3"/>
    <w:rsid w:val="75CA9446"/>
    <w:rsid w:val="76403FE3"/>
    <w:rsid w:val="76778826"/>
    <w:rsid w:val="7690E5D0"/>
    <w:rsid w:val="76F6153D"/>
    <w:rsid w:val="7776784E"/>
    <w:rsid w:val="77D54E0E"/>
    <w:rsid w:val="77D54E0E"/>
    <w:rsid w:val="780A6A22"/>
    <w:rsid w:val="782A7C70"/>
    <w:rsid w:val="782D354E"/>
    <w:rsid w:val="787540AC"/>
    <w:rsid w:val="78A9FEF7"/>
    <w:rsid w:val="7945B61B"/>
    <w:rsid w:val="795CAB65"/>
    <w:rsid w:val="796492BB"/>
    <w:rsid w:val="79823C88"/>
    <w:rsid w:val="7994670C"/>
    <w:rsid w:val="79968CCB"/>
    <w:rsid w:val="79A75BD6"/>
    <w:rsid w:val="79AA6275"/>
    <w:rsid w:val="79B3A713"/>
    <w:rsid w:val="79BEA026"/>
    <w:rsid w:val="79D793DD"/>
    <w:rsid w:val="79D7E056"/>
    <w:rsid w:val="79EB8441"/>
    <w:rsid w:val="7A259428"/>
    <w:rsid w:val="7A8C5F1B"/>
    <w:rsid w:val="7B0BE32C"/>
    <w:rsid w:val="7B4805BD"/>
    <w:rsid w:val="7B58F708"/>
    <w:rsid w:val="7BAB6FC2"/>
    <w:rsid w:val="7BD87E16"/>
    <w:rsid w:val="7CB09B4F"/>
    <w:rsid w:val="7D0CAB40"/>
    <w:rsid w:val="7D49ED06"/>
    <w:rsid w:val="7E90B446"/>
    <w:rsid w:val="7ED8D22F"/>
    <w:rsid w:val="7EE32404"/>
    <w:rsid w:val="7F6E69AD"/>
    <w:rsid w:val="7F73E8FE"/>
    <w:rsid w:val="7F94A3AB"/>
    <w:rsid w:val="7FD5342F"/>
    <w:rsid w:val="7FFEA6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1BEF620"/>
  <w15:docId w15:val="{517D1F2D-8642-4C5C-A9B6-5B67B1ECC1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orbel" w:hAnsi="Corbel" w:eastAsia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0" w:qFormat="1"/>
    <w:lsdException w:name="heading 4" w:uiPriority="9"/>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D5061E"/>
  </w:style>
  <w:style w:type="paragraph" w:styleId="Heading1">
    <w:name w:val="heading 1"/>
    <w:basedOn w:val="Normal"/>
    <w:next w:val="BodyText"/>
    <w:link w:val="Heading1Char"/>
    <w:autoRedefine/>
    <w:uiPriority w:val="9"/>
    <w:qFormat/>
    <w:rsid w:val="00D00B63"/>
    <w:pPr>
      <w:keepNext/>
      <w:keepLines/>
      <w:numPr>
        <w:numId w:val="9"/>
      </w:numPr>
      <w:pBdr>
        <w:bottom w:val="single" w:color="auto" w:sz="4" w:space="6"/>
      </w:pBdr>
      <w:spacing w:line="360" w:lineRule="exact"/>
      <w:outlineLvl w:val="0"/>
    </w:pPr>
    <w:rPr>
      <w:rFonts w:eastAsiaTheme="majorEastAsia" w:cstheme="majorBidi"/>
      <w:b/>
      <w:bCs/>
      <w:color w:val="00AEC7" w:themeColor="accent1"/>
      <w:sz w:val="32"/>
      <w:szCs w:val="28"/>
    </w:rPr>
  </w:style>
  <w:style w:type="paragraph" w:styleId="Heading2">
    <w:name w:val="heading 2"/>
    <w:basedOn w:val="Normal"/>
    <w:next w:val="BodyText"/>
    <w:link w:val="Heading2Char"/>
    <w:autoRedefine/>
    <w:uiPriority w:val="9"/>
    <w:qFormat/>
    <w:rsid w:val="004872DC"/>
    <w:pPr>
      <w:keepNext/>
      <w:spacing w:before="120" w:after="240" w:line="240" w:lineRule="exact"/>
      <w:ind w:left="567" w:hanging="567"/>
      <w:outlineLvl w:val="1"/>
    </w:pPr>
    <w:rPr>
      <w:rFonts w:asciiTheme="minorHAnsi" w:hAnsiTheme="minorHAnsi" w:eastAsiaTheme="majorEastAsia" w:cstheme="majorBidi"/>
      <w:b/>
      <w:bCs/>
      <w:color w:val="000000" w:themeColor="text1"/>
    </w:rPr>
  </w:style>
  <w:style w:type="paragraph" w:styleId="Heading3">
    <w:name w:val="heading 3"/>
    <w:basedOn w:val="Normal"/>
    <w:next w:val="BodyText"/>
    <w:link w:val="Heading3Char"/>
    <w:autoRedefine/>
    <w:qFormat/>
    <w:rsid w:val="001E1F61"/>
    <w:pPr>
      <w:keepNext/>
      <w:keepLines/>
      <w:spacing w:after="240" w:line="260" w:lineRule="exact"/>
      <w:ind w:left="567"/>
      <w:outlineLvl w:val="2"/>
    </w:pPr>
    <w:rPr>
      <w:rFonts w:eastAsiaTheme="majorEastAsia" w:cstheme="majorBidi"/>
      <w:b/>
      <w:i/>
      <w:szCs w:val="24"/>
    </w:rPr>
  </w:style>
  <w:style w:type="paragraph" w:styleId="Heading4">
    <w:name w:val="heading 4"/>
    <w:basedOn w:val="Normal"/>
    <w:next w:val="Normal"/>
    <w:link w:val="Heading4Char"/>
    <w:uiPriority w:val="9"/>
    <w:semiHidden/>
    <w:rsid w:val="00FB3F5B"/>
    <w:pPr>
      <w:keepNext/>
      <w:keepLines/>
      <w:numPr>
        <w:ilvl w:val="3"/>
        <w:numId w:val="9"/>
      </w:numPr>
      <w:spacing w:before="40"/>
      <w:outlineLvl w:val="3"/>
    </w:pPr>
    <w:rPr>
      <w:rFonts w:asciiTheme="majorHAnsi" w:hAnsiTheme="majorHAnsi" w:eastAsiaTheme="majorEastAsia" w:cstheme="majorBidi"/>
      <w:i/>
      <w:iCs/>
      <w:color w:val="008195" w:themeColor="accent1" w:themeShade="BF"/>
    </w:rPr>
  </w:style>
  <w:style w:type="paragraph" w:styleId="Heading5">
    <w:name w:val="heading 5"/>
    <w:basedOn w:val="Normal"/>
    <w:next w:val="Normal"/>
    <w:link w:val="Heading5Char"/>
    <w:uiPriority w:val="9"/>
    <w:semiHidden/>
    <w:rsid w:val="00FB3F5B"/>
    <w:pPr>
      <w:keepNext/>
      <w:keepLines/>
      <w:numPr>
        <w:ilvl w:val="4"/>
        <w:numId w:val="9"/>
      </w:numPr>
      <w:spacing w:before="40"/>
      <w:outlineLvl w:val="4"/>
    </w:pPr>
    <w:rPr>
      <w:rFonts w:asciiTheme="majorHAnsi" w:hAnsiTheme="majorHAnsi" w:eastAsiaTheme="majorEastAsia" w:cstheme="majorBidi"/>
      <w:color w:val="008195" w:themeColor="accent1" w:themeShade="BF"/>
    </w:rPr>
  </w:style>
  <w:style w:type="paragraph" w:styleId="Heading6">
    <w:name w:val="heading 6"/>
    <w:basedOn w:val="Normal"/>
    <w:next w:val="Normal"/>
    <w:link w:val="Heading6Char"/>
    <w:uiPriority w:val="9"/>
    <w:semiHidden/>
    <w:unhideWhenUsed/>
    <w:qFormat/>
    <w:rsid w:val="00FB3F5B"/>
    <w:pPr>
      <w:keepNext/>
      <w:keepLines/>
      <w:numPr>
        <w:ilvl w:val="5"/>
        <w:numId w:val="9"/>
      </w:numPr>
      <w:spacing w:before="40"/>
      <w:outlineLvl w:val="5"/>
    </w:pPr>
    <w:rPr>
      <w:rFonts w:asciiTheme="majorHAnsi" w:hAnsiTheme="majorHAnsi" w:eastAsiaTheme="majorEastAsia" w:cstheme="majorBidi"/>
      <w:color w:val="005663" w:themeColor="accent1" w:themeShade="7F"/>
    </w:rPr>
  </w:style>
  <w:style w:type="paragraph" w:styleId="Heading7">
    <w:name w:val="heading 7"/>
    <w:basedOn w:val="Normal"/>
    <w:next w:val="Normal"/>
    <w:link w:val="Heading7Char"/>
    <w:uiPriority w:val="9"/>
    <w:semiHidden/>
    <w:unhideWhenUsed/>
    <w:qFormat/>
    <w:rsid w:val="00FB3F5B"/>
    <w:pPr>
      <w:keepNext/>
      <w:keepLines/>
      <w:numPr>
        <w:ilvl w:val="6"/>
        <w:numId w:val="9"/>
      </w:numPr>
      <w:spacing w:before="40"/>
      <w:outlineLvl w:val="6"/>
    </w:pPr>
    <w:rPr>
      <w:rFonts w:asciiTheme="majorHAnsi" w:hAnsiTheme="majorHAnsi" w:eastAsiaTheme="majorEastAsia" w:cstheme="majorBidi"/>
      <w:i/>
      <w:iCs/>
      <w:color w:val="005663" w:themeColor="accent1" w:themeShade="7F"/>
    </w:rPr>
  </w:style>
  <w:style w:type="paragraph" w:styleId="Heading8">
    <w:name w:val="heading 8"/>
    <w:basedOn w:val="Normal"/>
    <w:next w:val="Normal"/>
    <w:link w:val="Heading8Char"/>
    <w:uiPriority w:val="9"/>
    <w:semiHidden/>
    <w:unhideWhenUsed/>
    <w:qFormat/>
    <w:rsid w:val="00FB3F5B"/>
    <w:pPr>
      <w:keepNext/>
      <w:keepLines/>
      <w:numPr>
        <w:ilvl w:val="7"/>
        <w:numId w:val="9"/>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B3F5B"/>
    <w:pPr>
      <w:keepNext/>
      <w:keepLines/>
      <w:numPr>
        <w:ilvl w:val="8"/>
        <w:numId w:val="9"/>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BE6B0F"/>
    <w:pPr>
      <w:tabs>
        <w:tab w:val="center" w:pos="4513"/>
        <w:tab w:val="right" w:pos="9026"/>
      </w:tabs>
    </w:pPr>
  </w:style>
  <w:style w:type="character" w:styleId="HeaderChar" w:customStyle="1">
    <w:name w:val="Header Char"/>
    <w:basedOn w:val="DefaultParagraphFont"/>
    <w:link w:val="Header"/>
    <w:uiPriority w:val="99"/>
    <w:rsid w:val="00BE6B0F"/>
    <w:rPr>
      <w:rFonts w:ascii="Arial" w:hAnsi="Arial"/>
      <w:sz w:val="20"/>
    </w:rPr>
  </w:style>
  <w:style w:type="paragraph" w:styleId="Footer">
    <w:name w:val="footer"/>
    <w:basedOn w:val="Normal"/>
    <w:link w:val="FooterChar"/>
    <w:uiPriority w:val="99"/>
    <w:rsid w:val="00831C3F"/>
    <w:pPr>
      <w:tabs>
        <w:tab w:val="center" w:pos="4513"/>
        <w:tab w:val="right" w:pos="9026"/>
      </w:tabs>
    </w:pPr>
  </w:style>
  <w:style w:type="character" w:styleId="FooterChar" w:customStyle="1">
    <w:name w:val="Footer Char"/>
    <w:basedOn w:val="DefaultParagraphFont"/>
    <w:link w:val="Footer"/>
    <w:uiPriority w:val="99"/>
    <w:rsid w:val="00831C3F"/>
    <w:rPr>
      <w:rFonts w:ascii="Arial" w:hAnsi="Arial"/>
      <w:sz w:val="20"/>
    </w:rPr>
  </w:style>
  <w:style w:type="paragraph" w:styleId="BalloonText">
    <w:name w:val="Balloon Text"/>
    <w:basedOn w:val="Normal"/>
    <w:link w:val="BalloonTextChar"/>
    <w:uiPriority w:val="99"/>
    <w:semiHidden/>
    <w:unhideWhenUsed/>
    <w:rsid w:val="00D90F25"/>
    <w:rPr>
      <w:rFonts w:ascii="Tahoma" w:hAnsi="Tahoma" w:cs="Tahoma"/>
      <w:sz w:val="16"/>
      <w:szCs w:val="16"/>
    </w:rPr>
  </w:style>
  <w:style w:type="character" w:styleId="BalloonTextChar" w:customStyle="1">
    <w:name w:val="Balloon Text Char"/>
    <w:basedOn w:val="DefaultParagraphFont"/>
    <w:link w:val="BalloonText"/>
    <w:uiPriority w:val="99"/>
    <w:semiHidden/>
    <w:rsid w:val="00D90F25"/>
    <w:rPr>
      <w:rFonts w:ascii="Tahoma" w:hAnsi="Tahoma" w:cs="Tahoma"/>
      <w:sz w:val="16"/>
      <w:szCs w:val="16"/>
    </w:rPr>
  </w:style>
  <w:style w:type="table" w:styleId="TableGrid">
    <w:name w:val="Table Grid"/>
    <w:basedOn w:val="TableNormal"/>
    <w:uiPriority w:val="59"/>
    <w:rsid w:val="002B53A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D00B63"/>
    <w:rPr>
      <w:rFonts w:eastAsiaTheme="majorEastAsia" w:cstheme="majorBidi"/>
      <w:b/>
      <w:bCs/>
      <w:color w:val="00AEC7" w:themeColor="accent1"/>
      <w:sz w:val="32"/>
      <w:szCs w:val="28"/>
    </w:rPr>
  </w:style>
  <w:style w:type="character" w:styleId="Heading2Char" w:customStyle="1">
    <w:name w:val="Heading 2 Char"/>
    <w:basedOn w:val="DefaultParagraphFont"/>
    <w:link w:val="Heading2"/>
    <w:uiPriority w:val="9"/>
    <w:rsid w:val="004872DC"/>
    <w:rPr>
      <w:rFonts w:asciiTheme="minorHAnsi" w:hAnsiTheme="minorHAnsi" w:eastAsiaTheme="majorEastAsia" w:cstheme="majorBidi"/>
      <w:b/>
      <w:bCs/>
      <w:color w:val="000000" w:themeColor="text1"/>
    </w:rPr>
  </w:style>
  <w:style w:type="character" w:styleId="PlaceholderText">
    <w:name w:val="Placeholder Text"/>
    <w:basedOn w:val="DefaultParagraphFont"/>
    <w:uiPriority w:val="99"/>
    <w:semiHidden/>
    <w:rsid w:val="004A5FA2"/>
    <w:rPr>
      <w:color w:val="808080"/>
    </w:rPr>
  </w:style>
  <w:style w:type="paragraph" w:styleId="Title">
    <w:name w:val="Title"/>
    <w:basedOn w:val="Normal"/>
    <w:next w:val="Normal"/>
    <w:link w:val="TitleChar"/>
    <w:autoRedefine/>
    <w:uiPriority w:val="10"/>
    <w:qFormat/>
    <w:rsid w:val="001F38FB"/>
    <w:pPr>
      <w:ind w:right="79"/>
      <w:contextualSpacing/>
    </w:pPr>
    <w:rPr>
      <w:rFonts w:eastAsiaTheme="majorEastAsia" w:cstheme="majorBidi"/>
      <w:b/>
      <w:caps/>
      <w:color w:val="00AEC7" w:themeColor="accent1"/>
      <w:kern w:val="28"/>
      <w:sz w:val="48"/>
      <w:szCs w:val="52"/>
    </w:rPr>
  </w:style>
  <w:style w:type="character" w:styleId="TitleChar" w:customStyle="1">
    <w:name w:val="Title Char"/>
    <w:basedOn w:val="DefaultParagraphFont"/>
    <w:link w:val="Title"/>
    <w:uiPriority w:val="10"/>
    <w:rsid w:val="001F38FB"/>
    <w:rPr>
      <w:rFonts w:ascii="Corbel" w:hAnsi="Corbel" w:eastAsiaTheme="majorEastAsia" w:cstheme="majorBidi"/>
      <w:b/>
      <w:caps/>
      <w:color w:val="00AEC7" w:themeColor="accent1"/>
      <w:kern w:val="28"/>
      <w:sz w:val="48"/>
      <w:szCs w:val="52"/>
    </w:rPr>
  </w:style>
  <w:style w:type="paragraph" w:styleId="Subtitle">
    <w:name w:val="Subtitle"/>
    <w:basedOn w:val="Normal"/>
    <w:next w:val="Normal"/>
    <w:link w:val="SubtitleChar"/>
    <w:autoRedefine/>
    <w:uiPriority w:val="11"/>
    <w:qFormat/>
    <w:rsid w:val="00EF1581"/>
    <w:pPr>
      <w:numPr>
        <w:ilvl w:val="1"/>
      </w:numPr>
      <w:spacing w:after="200" w:line="440" w:lineRule="exact"/>
      <w:ind w:right="204"/>
    </w:pPr>
    <w:rPr>
      <w:rFonts w:eastAsiaTheme="majorEastAsia" w:cstheme="majorBidi"/>
      <w:b/>
      <w:iCs/>
      <w:color w:val="7F7F7F" w:themeColor="text1" w:themeTint="80"/>
      <w:sz w:val="40"/>
      <w:szCs w:val="24"/>
    </w:rPr>
  </w:style>
  <w:style w:type="character" w:styleId="SubtitleChar" w:customStyle="1">
    <w:name w:val="Subtitle Char"/>
    <w:basedOn w:val="DefaultParagraphFont"/>
    <w:link w:val="Subtitle"/>
    <w:uiPriority w:val="11"/>
    <w:rsid w:val="00EF1581"/>
    <w:rPr>
      <w:rFonts w:ascii="Corbel" w:hAnsi="Corbel" w:eastAsiaTheme="majorEastAsia" w:cstheme="majorBidi"/>
      <w:b/>
      <w:iCs/>
      <w:color w:val="7F7F7F" w:themeColor="text1" w:themeTint="80"/>
      <w:sz w:val="40"/>
      <w:szCs w:val="24"/>
    </w:rPr>
  </w:style>
  <w:style w:type="paragraph" w:styleId="Date">
    <w:name w:val="Date"/>
    <w:basedOn w:val="Normal"/>
    <w:next w:val="Normal"/>
    <w:link w:val="DateChar"/>
    <w:uiPriority w:val="99"/>
    <w:rsid w:val="00B90EDC"/>
    <w:pPr>
      <w:spacing w:after="200" w:line="320" w:lineRule="exact"/>
    </w:pPr>
    <w:rPr>
      <w:color w:val="FFFFFE" w:themeColor="background1"/>
      <w:sz w:val="28"/>
    </w:rPr>
  </w:style>
  <w:style w:type="character" w:styleId="DateChar" w:customStyle="1">
    <w:name w:val="Date Char"/>
    <w:basedOn w:val="DefaultParagraphFont"/>
    <w:link w:val="Date"/>
    <w:uiPriority w:val="99"/>
    <w:rsid w:val="00B90EDC"/>
    <w:rPr>
      <w:rFonts w:ascii="Arial" w:hAnsi="Arial"/>
      <w:color w:val="FFFFFE" w:themeColor="background1"/>
      <w:sz w:val="28"/>
    </w:rPr>
  </w:style>
  <w:style w:type="paragraph" w:styleId="Contents" w:customStyle="1">
    <w:name w:val="Contents"/>
    <w:basedOn w:val="Normal"/>
    <w:autoRedefine/>
    <w:uiPriority w:val="1"/>
    <w:qFormat/>
    <w:rsid w:val="009F0AA4"/>
    <w:pPr>
      <w:pBdr>
        <w:bottom w:val="single" w:color="auto" w:sz="4" w:space="6"/>
      </w:pBdr>
      <w:spacing w:line="360" w:lineRule="exact"/>
    </w:pPr>
    <w:rPr>
      <w:b/>
      <w:color w:val="00AEC7" w:themeColor="accent1"/>
      <w:sz w:val="32"/>
    </w:rPr>
  </w:style>
  <w:style w:type="paragraph" w:styleId="TOC1">
    <w:name w:val="toc 1"/>
    <w:basedOn w:val="Normal"/>
    <w:next w:val="Normal"/>
    <w:autoRedefine/>
    <w:uiPriority w:val="39"/>
    <w:rsid w:val="00B90EDC"/>
    <w:pPr>
      <w:spacing w:after="200" w:line="360" w:lineRule="exact"/>
    </w:pPr>
    <w:rPr>
      <w:b/>
      <w:sz w:val="24"/>
    </w:rPr>
  </w:style>
  <w:style w:type="paragraph" w:styleId="TOC2">
    <w:name w:val="toc 2"/>
    <w:basedOn w:val="Normal"/>
    <w:next w:val="Normal"/>
    <w:autoRedefine/>
    <w:uiPriority w:val="39"/>
    <w:rsid w:val="00E06F41"/>
    <w:pPr>
      <w:spacing w:after="200" w:line="280" w:lineRule="exact"/>
      <w:ind w:left="425"/>
    </w:pPr>
    <w:rPr>
      <w:sz w:val="24"/>
    </w:rPr>
  </w:style>
  <w:style w:type="paragraph" w:styleId="Line" w:customStyle="1">
    <w:name w:val="Line"/>
    <w:basedOn w:val="Normal"/>
    <w:next w:val="Normal"/>
    <w:uiPriority w:val="3"/>
    <w:rsid w:val="00B90EDC"/>
    <w:pPr>
      <w:pBdr>
        <w:bottom w:val="single" w:color="auto" w:sz="4" w:space="1"/>
      </w:pBdr>
    </w:pPr>
  </w:style>
  <w:style w:type="paragraph" w:styleId="BodyText">
    <w:name w:val="Body Text"/>
    <w:basedOn w:val="Normal"/>
    <w:link w:val="BodyTextChar"/>
    <w:qFormat/>
    <w:rsid w:val="009F0AA4"/>
    <w:pPr>
      <w:spacing w:after="200" w:line="320" w:lineRule="exact"/>
    </w:pPr>
  </w:style>
  <w:style w:type="character" w:styleId="BodyTextChar" w:customStyle="1">
    <w:name w:val="Body Text Char"/>
    <w:basedOn w:val="DefaultParagraphFont"/>
    <w:link w:val="BodyText"/>
    <w:rsid w:val="009F0AA4"/>
    <w:rPr>
      <w:rFonts w:ascii="Corbel" w:hAnsi="Corbel"/>
    </w:rPr>
  </w:style>
  <w:style w:type="paragraph" w:styleId="Stand1" w:customStyle="1">
    <w:name w:val="Stand1"/>
    <w:basedOn w:val="Normal"/>
    <w:autoRedefine/>
    <w:uiPriority w:val="1"/>
    <w:qFormat/>
    <w:rsid w:val="009F0AA4"/>
    <w:pPr>
      <w:spacing w:after="200" w:line="360" w:lineRule="exact"/>
    </w:pPr>
    <w:rPr>
      <w:color w:val="00AEC7" w:themeColor="accent1"/>
      <w:sz w:val="28"/>
    </w:rPr>
  </w:style>
  <w:style w:type="paragraph" w:styleId="Stand2" w:customStyle="1">
    <w:name w:val="Stand2"/>
    <w:basedOn w:val="Stand1"/>
    <w:autoRedefine/>
    <w:uiPriority w:val="1"/>
    <w:qFormat/>
    <w:rsid w:val="00CB36DE"/>
    <w:pPr>
      <w:spacing w:line="320" w:lineRule="exact"/>
    </w:pPr>
    <w:rPr>
      <w:b/>
      <w:color w:val="auto"/>
      <w:sz w:val="22"/>
    </w:rPr>
  </w:style>
  <w:style w:type="paragraph" w:styleId="ListBullet">
    <w:name w:val="List Bullet"/>
    <w:basedOn w:val="Normal"/>
    <w:autoRedefine/>
    <w:uiPriority w:val="2"/>
    <w:qFormat/>
    <w:rsid w:val="009F0AA4"/>
    <w:pPr>
      <w:numPr>
        <w:numId w:val="8"/>
      </w:numPr>
      <w:spacing w:after="200" w:line="320" w:lineRule="exact"/>
      <w:ind w:left="284" w:hanging="284"/>
    </w:pPr>
  </w:style>
  <w:style w:type="paragraph" w:styleId="Pullout" w:customStyle="1">
    <w:name w:val="Pullout"/>
    <w:basedOn w:val="Normal"/>
    <w:autoRedefine/>
    <w:uiPriority w:val="1"/>
    <w:qFormat/>
    <w:rsid w:val="009F0AA4"/>
    <w:pPr>
      <w:spacing w:after="200" w:line="320" w:lineRule="exact"/>
    </w:pPr>
    <w:rPr>
      <w:i/>
      <w:color w:val="00AEC7" w:themeColor="accent1"/>
    </w:rPr>
  </w:style>
  <w:style w:type="paragraph" w:styleId="RefNote" w:customStyle="1">
    <w:name w:val="RefNote"/>
    <w:basedOn w:val="Normal"/>
    <w:autoRedefine/>
    <w:uiPriority w:val="2"/>
    <w:qFormat/>
    <w:rsid w:val="009F0AA4"/>
    <w:pPr>
      <w:spacing w:line="200" w:lineRule="exact"/>
    </w:pPr>
    <w:rPr>
      <w:sz w:val="16"/>
    </w:rPr>
  </w:style>
  <w:style w:type="character" w:styleId="Hyperlink">
    <w:name w:val="Hyperlink"/>
    <w:basedOn w:val="DefaultParagraphFont"/>
    <w:uiPriority w:val="99"/>
    <w:unhideWhenUsed/>
    <w:rsid w:val="00FA4DA1"/>
    <w:rPr>
      <w:color w:val="0070C0" w:themeColor="hyperlink"/>
      <w:u w:val="single"/>
    </w:rPr>
  </w:style>
  <w:style w:type="table" w:styleId="OREReport" w:customStyle="1">
    <w:name w:val="OREReport"/>
    <w:basedOn w:val="TableNormal"/>
    <w:uiPriority w:val="99"/>
    <w:rsid w:val="00494609"/>
    <w:rPr>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108" w:type="dxa"/>
        <w:bottom w:w="108" w:type="dxa"/>
      </w:tcMar>
      <w:vAlign w:val="center"/>
    </w:tcPr>
    <w:tblStylePr w:type="firstRow">
      <w:rPr>
        <w:rFonts w:asciiTheme="minorHAnsi" w:hAnsiTheme="minorHAnsi"/>
        <w:b/>
        <w:color w:val="FFFFFE" w:themeColor="background1"/>
        <w:sz w:val="20"/>
      </w:rPr>
      <w:tblPr/>
      <w:tcPr>
        <w:shd w:val="clear" w:color="auto" w:fill="00AEC7" w:themeFill="accent1"/>
      </w:tcPr>
    </w:tblStylePr>
  </w:style>
  <w:style w:type="paragraph" w:styleId="TOC3">
    <w:name w:val="toc 3"/>
    <w:basedOn w:val="Normal"/>
    <w:next w:val="Normal"/>
    <w:autoRedefine/>
    <w:uiPriority w:val="39"/>
    <w:unhideWhenUsed/>
    <w:rsid w:val="005029C6"/>
    <w:pPr>
      <w:spacing w:after="100"/>
      <w:ind w:left="400"/>
    </w:pPr>
  </w:style>
  <w:style w:type="paragraph" w:styleId="TOC4">
    <w:name w:val="toc 4"/>
    <w:basedOn w:val="Normal"/>
    <w:next w:val="Normal"/>
    <w:autoRedefine/>
    <w:uiPriority w:val="39"/>
    <w:semiHidden/>
    <w:unhideWhenUsed/>
    <w:rsid w:val="005029C6"/>
    <w:pPr>
      <w:spacing w:after="100"/>
      <w:ind w:left="600"/>
    </w:pPr>
  </w:style>
  <w:style w:type="paragraph" w:styleId="TOC5">
    <w:name w:val="toc 5"/>
    <w:basedOn w:val="Normal"/>
    <w:next w:val="Normal"/>
    <w:autoRedefine/>
    <w:uiPriority w:val="39"/>
    <w:semiHidden/>
    <w:unhideWhenUsed/>
    <w:rsid w:val="005029C6"/>
    <w:pPr>
      <w:spacing w:after="100"/>
      <w:ind w:left="800"/>
    </w:pPr>
  </w:style>
  <w:style w:type="paragraph" w:styleId="TOC6">
    <w:name w:val="toc 6"/>
    <w:basedOn w:val="Normal"/>
    <w:next w:val="Normal"/>
    <w:autoRedefine/>
    <w:uiPriority w:val="39"/>
    <w:semiHidden/>
    <w:unhideWhenUsed/>
    <w:rsid w:val="005029C6"/>
    <w:pPr>
      <w:spacing w:after="100"/>
      <w:ind w:left="1000"/>
    </w:pPr>
  </w:style>
  <w:style w:type="paragraph" w:styleId="TOC7">
    <w:name w:val="toc 7"/>
    <w:basedOn w:val="Normal"/>
    <w:next w:val="Normal"/>
    <w:autoRedefine/>
    <w:uiPriority w:val="39"/>
    <w:semiHidden/>
    <w:unhideWhenUsed/>
    <w:rsid w:val="005029C6"/>
    <w:pPr>
      <w:spacing w:after="100"/>
      <w:ind w:left="1200"/>
    </w:pPr>
  </w:style>
  <w:style w:type="paragraph" w:styleId="TOC8">
    <w:name w:val="toc 8"/>
    <w:basedOn w:val="Normal"/>
    <w:next w:val="Normal"/>
    <w:autoRedefine/>
    <w:uiPriority w:val="39"/>
    <w:semiHidden/>
    <w:unhideWhenUsed/>
    <w:rsid w:val="005029C6"/>
    <w:pPr>
      <w:spacing w:after="100"/>
      <w:ind w:left="1400"/>
    </w:pPr>
  </w:style>
  <w:style w:type="paragraph" w:styleId="TOC9">
    <w:name w:val="toc 9"/>
    <w:basedOn w:val="Normal"/>
    <w:next w:val="Normal"/>
    <w:autoRedefine/>
    <w:uiPriority w:val="39"/>
    <w:semiHidden/>
    <w:unhideWhenUsed/>
    <w:rsid w:val="005029C6"/>
    <w:pPr>
      <w:spacing w:after="100"/>
      <w:ind w:left="1600"/>
    </w:pPr>
  </w:style>
  <w:style w:type="paragraph" w:styleId="Caption">
    <w:name w:val="caption"/>
    <w:basedOn w:val="Normal"/>
    <w:next w:val="Normal"/>
    <w:autoRedefine/>
    <w:uiPriority w:val="3"/>
    <w:qFormat/>
    <w:rsid w:val="009F0AA4"/>
    <w:pPr>
      <w:spacing w:line="200" w:lineRule="exact"/>
    </w:pPr>
    <w:rPr>
      <w:iCs/>
      <w:sz w:val="16"/>
      <w:szCs w:val="18"/>
    </w:rPr>
  </w:style>
  <w:style w:type="character" w:styleId="Heading3Char" w:customStyle="1">
    <w:name w:val="Heading 3 Char"/>
    <w:basedOn w:val="DefaultParagraphFont"/>
    <w:link w:val="Heading3"/>
    <w:rsid w:val="001E1F61"/>
    <w:rPr>
      <w:rFonts w:eastAsiaTheme="majorEastAsia" w:cstheme="majorBidi"/>
      <w:b/>
      <w:i/>
      <w:szCs w:val="24"/>
    </w:rPr>
  </w:style>
  <w:style w:type="character" w:styleId="Heading4Char" w:customStyle="1">
    <w:name w:val="Heading 4 Char"/>
    <w:basedOn w:val="DefaultParagraphFont"/>
    <w:link w:val="Heading4"/>
    <w:uiPriority w:val="9"/>
    <w:semiHidden/>
    <w:rsid w:val="00AD0CBE"/>
    <w:rPr>
      <w:rFonts w:asciiTheme="majorHAnsi" w:hAnsiTheme="majorHAnsi" w:eastAsiaTheme="majorEastAsia" w:cstheme="majorBidi"/>
      <w:i/>
      <w:iCs/>
      <w:color w:val="008195" w:themeColor="accent1" w:themeShade="BF"/>
    </w:rPr>
  </w:style>
  <w:style w:type="character" w:styleId="Heading5Char" w:customStyle="1">
    <w:name w:val="Heading 5 Char"/>
    <w:basedOn w:val="DefaultParagraphFont"/>
    <w:link w:val="Heading5"/>
    <w:uiPriority w:val="9"/>
    <w:semiHidden/>
    <w:rsid w:val="00FB3F5B"/>
    <w:rPr>
      <w:rFonts w:asciiTheme="majorHAnsi" w:hAnsiTheme="majorHAnsi" w:eastAsiaTheme="majorEastAsia" w:cstheme="majorBidi"/>
      <w:color w:val="008195" w:themeColor="accent1" w:themeShade="BF"/>
    </w:rPr>
  </w:style>
  <w:style w:type="character" w:styleId="Heading6Char" w:customStyle="1">
    <w:name w:val="Heading 6 Char"/>
    <w:basedOn w:val="DefaultParagraphFont"/>
    <w:link w:val="Heading6"/>
    <w:uiPriority w:val="9"/>
    <w:semiHidden/>
    <w:rsid w:val="00FB3F5B"/>
    <w:rPr>
      <w:rFonts w:asciiTheme="majorHAnsi" w:hAnsiTheme="majorHAnsi" w:eastAsiaTheme="majorEastAsia" w:cstheme="majorBidi"/>
      <w:color w:val="005663" w:themeColor="accent1" w:themeShade="7F"/>
    </w:rPr>
  </w:style>
  <w:style w:type="character" w:styleId="Heading7Char" w:customStyle="1">
    <w:name w:val="Heading 7 Char"/>
    <w:basedOn w:val="DefaultParagraphFont"/>
    <w:link w:val="Heading7"/>
    <w:uiPriority w:val="9"/>
    <w:semiHidden/>
    <w:rsid w:val="00FB3F5B"/>
    <w:rPr>
      <w:rFonts w:asciiTheme="majorHAnsi" w:hAnsiTheme="majorHAnsi" w:eastAsiaTheme="majorEastAsia" w:cstheme="majorBidi"/>
      <w:i/>
      <w:iCs/>
      <w:color w:val="005663" w:themeColor="accent1" w:themeShade="7F"/>
    </w:rPr>
  </w:style>
  <w:style w:type="character" w:styleId="Heading8Char" w:customStyle="1">
    <w:name w:val="Heading 8 Char"/>
    <w:basedOn w:val="DefaultParagraphFont"/>
    <w:link w:val="Heading8"/>
    <w:uiPriority w:val="9"/>
    <w:semiHidden/>
    <w:rsid w:val="00FB3F5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FB3F5B"/>
    <w:rPr>
      <w:rFonts w:asciiTheme="majorHAnsi" w:hAnsiTheme="majorHAnsi" w:eastAsiaTheme="majorEastAsia" w:cstheme="majorBidi"/>
      <w:i/>
      <w:iCs/>
      <w:color w:val="272727" w:themeColor="text1" w:themeTint="D8"/>
      <w:sz w:val="21"/>
      <w:szCs w:val="21"/>
    </w:rPr>
  </w:style>
  <w:style w:type="paragraph" w:styleId="Picture" w:customStyle="1">
    <w:name w:val="Picture"/>
    <w:basedOn w:val="Normal"/>
    <w:uiPriority w:val="2"/>
    <w:qFormat/>
    <w:rsid w:val="00FB3F5B"/>
  </w:style>
  <w:style w:type="paragraph" w:styleId="Appendix" w:customStyle="1">
    <w:name w:val="Appendix"/>
    <w:basedOn w:val="Picture"/>
    <w:autoRedefine/>
    <w:qFormat/>
    <w:rsid w:val="009F0AA4"/>
    <w:pPr>
      <w:numPr>
        <w:numId w:val="13"/>
      </w:numPr>
      <w:pBdr>
        <w:bottom w:val="single" w:color="auto" w:sz="4" w:space="6"/>
      </w:pBdr>
      <w:spacing w:after="200" w:line="400" w:lineRule="exact"/>
    </w:pPr>
    <w:rPr>
      <w:b/>
      <w:color w:val="00AEC7" w:themeColor="accent1"/>
      <w:sz w:val="32"/>
    </w:rPr>
  </w:style>
  <w:style w:type="paragraph" w:styleId="ListNumber">
    <w:name w:val="List Number"/>
    <w:basedOn w:val="Normal"/>
    <w:uiPriority w:val="99"/>
    <w:semiHidden/>
    <w:rsid w:val="00EA4F89"/>
    <w:pPr>
      <w:numPr>
        <w:numId w:val="11"/>
      </w:numPr>
      <w:contextualSpacing/>
    </w:pPr>
  </w:style>
  <w:style w:type="numbering" w:styleId="MultilevelNumbering" w:customStyle="1">
    <w:name w:val="Multilevel Numbering"/>
    <w:uiPriority w:val="99"/>
    <w:rsid w:val="00AD0CBE"/>
    <w:pPr>
      <w:numPr>
        <w:numId w:val="10"/>
      </w:numPr>
    </w:pPr>
  </w:style>
  <w:style w:type="paragraph" w:styleId="NumberedParagraphs" w:customStyle="1">
    <w:name w:val="Numbered Paragraphs"/>
    <w:basedOn w:val="BodyText"/>
    <w:autoRedefine/>
    <w:uiPriority w:val="2"/>
    <w:qFormat/>
    <w:rsid w:val="00B24E57"/>
    <w:pPr>
      <w:numPr>
        <w:numId w:val="12"/>
      </w:numPr>
    </w:pPr>
  </w:style>
  <w:style w:type="paragraph" w:styleId="TableBullet" w:customStyle="1">
    <w:name w:val="Table Bullet"/>
    <w:basedOn w:val="ListBullet"/>
    <w:autoRedefine/>
    <w:uiPriority w:val="3"/>
    <w:qFormat/>
    <w:rsid w:val="00D473E9"/>
    <w:pPr>
      <w:spacing w:line="220" w:lineRule="exact"/>
    </w:pPr>
    <w:rPr>
      <w:sz w:val="18"/>
    </w:rPr>
  </w:style>
  <w:style w:type="paragraph" w:styleId="TableTextCentre" w:customStyle="1">
    <w:name w:val="Table Text Centre"/>
    <w:rsid w:val="009624FA"/>
    <w:pPr>
      <w:spacing w:before="120" w:after="120"/>
      <w:ind w:left="72" w:right="72"/>
      <w:jc w:val="center"/>
    </w:pPr>
    <w:rPr>
      <w:rFonts w:ascii="Verdana" w:hAnsi="Verdana" w:eastAsia="Times New Roman" w:cs="Times New Roman"/>
      <w:sz w:val="18"/>
      <w:szCs w:val="20"/>
    </w:rPr>
  </w:style>
  <w:style w:type="paragraph" w:styleId="Heading1Body" w:customStyle="1">
    <w:name w:val="Heading 1 Body"/>
    <w:basedOn w:val="Normal"/>
    <w:link w:val="Heading1BodyChar"/>
    <w:qFormat/>
    <w:rsid w:val="009624FA"/>
    <w:pPr>
      <w:spacing w:after="240" w:line="240" w:lineRule="exact"/>
    </w:pPr>
    <w:rPr>
      <w:rFonts w:ascii="Arial" w:hAnsi="Arial" w:eastAsia="Times New Roman" w:cs="Arial"/>
      <w:color w:val="000000"/>
      <w:sz w:val="20"/>
      <w:szCs w:val="20"/>
      <w:lang w:eastAsia="en-GB"/>
    </w:rPr>
  </w:style>
  <w:style w:type="character" w:styleId="Heading1BodyChar" w:customStyle="1">
    <w:name w:val="Heading 1 Body Char"/>
    <w:link w:val="Heading1Body"/>
    <w:rsid w:val="009624FA"/>
    <w:rPr>
      <w:rFonts w:ascii="Arial" w:hAnsi="Arial" w:eastAsia="Times New Roman" w:cs="Arial"/>
      <w:color w:val="000000"/>
      <w:sz w:val="20"/>
      <w:szCs w:val="20"/>
      <w:lang w:eastAsia="en-GB"/>
    </w:rPr>
  </w:style>
  <w:style w:type="paragraph" w:styleId="Heading2Bullet" w:customStyle="1">
    <w:name w:val="Heading 2 Bullet"/>
    <w:basedOn w:val="Heading1Body"/>
    <w:link w:val="Heading2BulletChar"/>
    <w:qFormat/>
    <w:rsid w:val="009624FA"/>
    <w:pPr>
      <w:numPr>
        <w:numId w:val="14"/>
      </w:numPr>
      <w:ind w:left="0" w:firstLine="0"/>
    </w:pPr>
  </w:style>
  <w:style w:type="paragraph" w:styleId="Basic" w:customStyle="1">
    <w:name w:val="Basic"/>
    <w:basedOn w:val="Normal"/>
    <w:link w:val="BasicChar"/>
    <w:rsid w:val="009624FA"/>
    <w:pPr>
      <w:spacing w:after="240" w:line="240" w:lineRule="exact"/>
    </w:pPr>
    <w:rPr>
      <w:rFonts w:ascii="Arial" w:hAnsi="Arial" w:eastAsia="Times New Roman" w:cs="Arial"/>
      <w:color w:val="000000"/>
      <w:sz w:val="20"/>
      <w:szCs w:val="20"/>
      <w:lang w:eastAsia="en-GB"/>
    </w:rPr>
  </w:style>
  <w:style w:type="character" w:styleId="BasicChar" w:customStyle="1">
    <w:name w:val="Basic Char"/>
    <w:link w:val="Basic"/>
    <w:rsid w:val="009624FA"/>
    <w:rPr>
      <w:rFonts w:ascii="Arial" w:hAnsi="Arial" w:eastAsia="Times New Roman" w:cs="Arial"/>
      <w:color w:val="000000"/>
      <w:sz w:val="20"/>
      <w:szCs w:val="20"/>
      <w:lang w:eastAsia="en-GB"/>
    </w:rPr>
  </w:style>
  <w:style w:type="numbering" w:styleId="TTBulletList" w:customStyle="1">
    <w:name w:val="T&amp;T Bullet List"/>
    <w:basedOn w:val="NoList"/>
    <w:uiPriority w:val="99"/>
    <w:rsid w:val="00DB13AA"/>
    <w:pPr>
      <w:numPr>
        <w:numId w:val="15"/>
      </w:numPr>
    </w:pPr>
  </w:style>
  <w:style w:type="paragraph" w:styleId="Bullet" w:customStyle="1">
    <w:name w:val="Bullet"/>
    <w:uiPriority w:val="7"/>
    <w:rsid w:val="00DB13AA"/>
    <w:pPr>
      <w:numPr>
        <w:ilvl w:val="1"/>
        <w:numId w:val="16"/>
      </w:numPr>
      <w:spacing w:after="240" w:line="260" w:lineRule="exact"/>
    </w:pPr>
    <w:rPr>
      <w:rFonts w:ascii="Verdana" w:hAnsi="Verdana" w:eastAsia="Times New Roman" w:cs="Times New Roman"/>
      <w:sz w:val="18"/>
      <w:szCs w:val="20"/>
    </w:rPr>
  </w:style>
  <w:style w:type="paragraph" w:styleId="Heading2Body" w:customStyle="1">
    <w:name w:val="Heading 2 Body"/>
    <w:basedOn w:val="Normal"/>
    <w:link w:val="Heading2BodyChar"/>
    <w:qFormat/>
    <w:rsid w:val="00DB13AA"/>
    <w:pPr>
      <w:spacing w:after="240" w:line="240" w:lineRule="exact"/>
      <w:ind w:left="284"/>
    </w:pPr>
    <w:rPr>
      <w:rFonts w:ascii="Arial" w:hAnsi="Arial" w:eastAsia="Times New Roman" w:cs="Arial"/>
      <w:sz w:val="20"/>
      <w:szCs w:val="20"/>
      <w:lang w:eastAsia="en-GB"/>
    </w:rPr>
  </w:style>
  <w:style w:type="character" w:styleId="Heading2BodyChar" w:customStyle="1">
    <w:name w:val="Heading 2 Body Char"/>
    <w:link w:val="Heading2Body"/>
    <w:rsid w:val="00DB13AA"/>
    <w:rPr>
      <w:rFonts w:ascii="Arial" w:hAnsi="Arial" w:eastAsia="Times New Roman" w:cs="Arial"/>
      <w:sz w:val="20"/>
      <w:szCs w:val="20"/>
      <w:lang w:eastAsia="en-GB"/>
    </w:rPr>
  </w:style>
  <w:style w:type="paragraph" w:styleId="InsertDetails" w:customStyle="1">
    <w:name w:val="Insert Details"/>
    <w:basedOn w:val="Normal"/>
    <w:link w:val="InsertDetailsChar"/>
    <w:qFormat/>
    <w:rsid w:val="00DB13AA"/>
    <w:pPr>
      <w:spacing w:after="240" w:line="240" w:lineRule="exact"/>
      <w:ind w:left="284"/>
    </w:pPr>
    <w:rPr>
      <w:rFonts w:ascii="Arial" w:hAnsi="Arial" w:eastAsia="Times New Roman" w:cs="Arial"/>
      <w:color w:val="FF0000"/>
      <w:sz w:val="20"/>
      <w:szCs w:val="20"/>
      <w:lang w:eastAsia="en-GB"/>
    </w:rPr>
  </w:style>
  <w:style w:type="character" w:styleId="InsertDetailsChar" w:customStyle="1">
    <w:name w:val="Insert Details Char"/>
    <w:link w:val="InsertDetails"/>
    <w:rsid w:val="00DB13AA"/>
    <w:rPr>
      <w:rFonts w:ascii="Arial" w:hAnsi="Arial" w:eastAsia="Times New Roman" w:cs="Arial"/>
      <w:color w:val="FF0000"/>
      <w:sz w:val="20"/>
      <w:szCs w:val="20"/>
      <w:lang w:eastAsia="en-GB"/>
    </w:rPr>
  </w:style>
  <w:style w:type="paragraph" w:styleId="BodyText2">
    <w:name w:val="Body Text 2"/>
    <w:basedOn w:val="Normal"/>
    <w:link w:val="BodyText2Char"/>
    <w:uiPriority w:val="99"/>
    <w:semiHidden/>
    <w:unhideWhenUsed/>
    <w:rsid w:val="00106F04"/>
    <w:pPr>
      <w:spacing w:after="120" w:line="480" w:lineRule="auto"/>
    </w:pPr>
  </w:style>
  <w:style w:type="character" w:styleId="BodyText2Char" w:customStyle="1">
    <w:name w:val="Body Text 2 Char"/>
    <w:basedOn w:val="DefaultParagraphFont"/>
    <w:link w:val="BodyText2"/>
    <w:rsid w:val="00106F04"/>
  </w:style>
  <w:style w:type="paragraph" w:styleId="ListParagraph">
    <w:name w:val="List Paragraph"/>
    <w:basedOn w:val="Normal"/>
    <w:uiPriority w:val="34"/>
    <w:rsid w:val="00CC744A"/>
    <w:pPr>
      <w:spacing w:after="200" w:line="276" w:lineRule="auto"/>
      <w:ind w:left="720"/>
      <w:contextualSpacing/>
    </w:pPr>
    <w:rPr>
      <w:rFonts w:ascii="Verdana" w:hAnsi="Verdana"/>
      <w:sz w:val="20"/>
    </w:rPr>
  </w:style>
  <w:style w:type="paragraph" w:styleId="Indent" w:customStyle="1">
    <w:name w:val="Indent"/>
    <w:link w:val="IndentChar"/>
    <w:rsid w:val="007618CC"/>
    <w:pPr>
      <w:spacing w:after="240" w:line="260" w:lineRule="exact"/>
      <w:ind w:left="1021"/>
    </w:pPr>
    <w:rPr>
      <w:rFonts w:ascii="Verdana" w:hAnsi="Verdana" w:eastAsia="Times New Roman" w:cs="Times New Roman"/>
      <w:sz w:val="18"/>
      <w:szCs w:val="20"/>
    </w:rPr>
  </w:style>
  <w:style w:type="character" w:styleId="IndentChar" w:customStyle="1">
    <w:name w:val="Indent Char"/>
    <w:link w:val="Indent"/>
    <w:rsid w:val="007618CC"/>
    <w:rPr>
      <w:rFonts w:ascii="Verdana" w:hAnsi="Verdana" w:eastAsia="Times New Roman" w:cs="Times New Roman"/>
      <w:sz w:val="18"/>
      <w:szCs w:val="20"/>
    </w:rPr>
  </w:style>
  <w:style w:type="character" w:styleId="Heading2BulletChar" w:customStyle="1">
    <w:name w:val="Heading 2 Bullet Char"/>
    <w:basedOn w:val="Heading1BodyChar"/>
    <w:link w:val="Heading2Bullet"/>
    <w:rsid w:val="007618CC"/>
    <w:rPr>
      <w:rFonts w:ascii="Arial" w:hAnsi="Arial" w:eastAsia="Times New Roman" w:cs="Arial"/>
      <w:color w:val="000000"/>
      <w:sz w:val="20"/>
      <w:szCs w:val="20"/>
      <w:lang w:eastAsia="en-GB"/>
    </w:rPr>
  </w:style>
  <w:style w:type="paragraph" w:styleId="Default" w:customStyle="1">
    <w:name w:val="Default"/>
    <w:rsid w:val="007618CC"/>
    <w:pPr>
      <w:autoSpaceDE w:val="0"/>
      <w:autoSpaceDN w:val="0"/>
      <w:adjustRightInd w:val="0"/>
    </w:pPr>
    <w:rPr>
      <w:rFonts w:ascii="Verdana" w:hAnsi="Verdana" w:eastAsia="Times New Roman" w:cs="Verdana"/>
      <w:color w:val="000000"/>
      <w:sz w:val="24"/>
      <w:szCs w:val="24"/>
      <w:lang w:eastAsia="en-GB"/>
    </w:rPr>
  </w:style>
  <w:style w:type="paragraph" w:styleId="BulletPoints" w:customStyle="1">
    <w:name w:val="Bullet Points"/>
    <w:basedOn w:val="Normal"/>
    <w:rsid w:val="007618CC"/>
    <w:pPr>
      <w:numPr>
        <w:numId w:val="22"/>
      </w:numPr>
      <w:tabs>
        <w:tab w:val="clear" w:pos="567"/>
        <w:tab w:val="num" w:pos="510"/>
      </w:tabs>
      <w:spacing w:after="120"/>
      <w:ind w:left="510"/>
    </w:pPr>
    <w:rPr>
      <w:rFonts w:ascii="Arial" w:hAnsi="Arial" w:eastAsia="Times New Roman" w:cs="Times New Roman"/>
      <w:snapToGrid w:val="0"/>
      <w:szCs w:val="20"/>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167154">
      <w:bodyDiv w:val="1"/>
      <w:marLeft w:val="0"/>
      <w:marRight w:val="0"/>
      <w:marTop w:val="0"/>
      <w:marBottom w:val="0"/>
      <w:divBdr>
        <w:top w:val="none" w:sz="0" w:space="0" w:color="auto"/>
        <w:left w:val="none" w:sz="0" w:space="0" w:color="auto"/>
        <w:bottom w:val="none" w:sz="0" w:space="0" w:color="auto"/>
        <w:right w:val="none" w:sz="0" w:space="0" w:color="auto"/>
      </w:divBdr>
    </w:div>
    <w:div w:id="955984945">
      <w:bodyDiv w:val="1"/>
      <w:marLeft w:val="0"/>
      <w:marRight w:val="0"/>
      <w:marTop w:val="0"/>
      <w:marBottom w:val="0"/>
      <w:divBdr>
        <w:top w:val="none" w:sz="0" w:space="0" w:color="auto"/>
        <w:left w:val="none" w:sz="0" w:space="0" w:color="auto"/>
        <w:bottom w:val="none" w:sz="0" w:space="0" w:color="auto"/>
        <w:right w:val="none" w:sz="0" w:space="0" w:color="auto"/>
      </w:divBdr>
    </w:div>
    <w:div w:id="959997867">
      <w:bodyDiv w:val="1"/>
      <w:marLeft w:val="0"/>
      <w:marRight w:val="0"/>
      <w:marTop w:val="0"/>
      <w:marBottom w:val="0"/>
      <w:divBdr>
        <w:top w:val="none" w:sz="0" w:space="0" w:color="auto"/>
        <w:left w:val="none" w:sz="0" w:space="0" w:color="auto"/>
        <w:bottom w:val="none" w:sz="0" w:space="0" w:color="auto"/>
        <w:right w:val="none" w:sz="0" w:space="0" w:color="auto"/>
      </w:divBdr>
    </w:div>
    <w:div w:id="1000546873">
      <w:bodyDiv w:val="1"/>
      <w:marLeft w:val="0"/>
      <w:marRight w:val="0"/>
      <w:marTop w:val="0"/>
      <w:marBottom w:val="0"/>
      <w:divBdr>
        <w:top w:val="none" w:sz="0" w:space="0" w:color="auto"/>
        <w:left w:val="none" w:sz="0" w:space="0" w:color="auto"/>
        <w:bottom w:val="none" w:sz="0" w:space="0" w:color="auto"/>
        <w:right w:val="none" w:sz="0" w:space="0" w:color="auto"/>
      </w:divBdr>
    </w:div>
    <w:div w:id="1011377206">
      <w:bodyDiv w:val="1"/>
      <w:marLeft w:val="0"/>
      <w:marRight w:val="0"/>
      <w:marTop w:val="0"/>
      <w:marBottom w:val="0"/>
      <w:divBdr>
        <w:top w:val="none" w:sz="0" w:space="0" w:color="auto"/>
        <w:left w:val="none" w:sz="0" w:space="0" w:color="auto"/>
        <w:bottom w:val="none" w:sz="0" w:space="0" w:color="auto"/>
        <w:right w:val="none" w:sz="0" w:space="0" w:color="auto"/>
      </w:divBdr>
      <w:divsChild>
        <w:div w:id="2075931285">
          <w:marLeft w:val="446"/>
          <w:marRight w:val="0"/>
          <w:marTop w:val="77"/>
          <w:marBottom w:val="0"/>
          <w:divBdr>
            <w:top w:val="none" w:sz="0" w:space="0" w:color="auto"/>
            <w:left w:val="none" w:sz="0" w:space="0" w:color="auto"/>
            <w:bottom w:val="none" w:sz="0" w:space="0" w:color="auto"/>
            <w:right w:val="none" w:sz="0" w:space="0" w:color="auto"/>
          </w:divBdr>
        </w:div>
        <w:div w:id="1381787464">
          <w:marLeft w:val="446"/>
          <w:marRight w:val="0"/>
          <w:marTop w:val="77"/>
          <w:marBottom w:val="0"/>
          <w:divBdr>
            <w:top w:val="none" w:sz="0" w:space="0" w:color="auto"/>
            <w:left w:val="none" w:sz="0" w:space="0" w:color="auto"/>
            <w:bottom w:val="none" w:sz="0" w:space="0" w:color="auto"/>
            <w:right w:val="none" w:sz="0" w:space="0" w:color="auto"/>
          </w:divBdr>
        </w:div>
        <w:div w:id="337729851">
          <w:marLeft w:val="446"/>
          <w:marRight w:val="0"/>
          <w:marTop w:val="77"/>
          <w:marBottom w:val="0"/>
          <w:divBdr>
            <w:top w:val="none" w:sz="0" w:space="0" w:color="auto"/>
            <w:left w:val="none" w:sz="0" w:space="0" w:color="auto"/>
            <w:bottom w:val="none" w:sz="0" w:space="0" w:color="auto"/>
            <w:right w:val="none" w:sz="0" w:space="0" w:color="auto"/>
          </w:divBdr>
        </w:div>
      </w:divsChild>
    </w:div>
    <w:div w:id="1441803212">
      <w:bodyDiv w:val="1"/>
      <w:marLeft w:val="0"/>
      <w:marRight w:val="0"/>
      <w:marTop w:val="0"/>
      <w:marBottom w:val="0"/>
      <w:divBdr>
        <w:top w:val="none" w:sz="0" w:space="0" w:color="auto"/>
        <w:left w:val="none" w:sz="0" w:space="0" w:color="auto"/>
        <w:bottom w:val="none" w:sz="0" w:space="0" w:color="auto"/>
        <w:right w:val="none" w:sz="0" w:space="0" w:color="auto"/>
      </w:divBdr>
    </w:div>
    <w:div w:id="1474830095">
      <w:bodyDiv w:val="1"/>
      <w:marLeft w:val="0"/>
      <w:marRight w:val="0"/>
      <w:marTop w:val="0"/>
      <w:marBottom w:val="0"/>
      <w:divBdr>
        <w:top w:val="none" w:sz="0" w:space="0" w:color="auto"/>
        <w:left w:val="none" w:sz="0" w:space="0" w:color="auto"/>
        <w:bottom w:val="none" w:sz="0" w:space="0" w:color="auto"/>
        <w:right w:val="none" w:sz="0" w:space="0" w:color="auto"/>
      </w:divBdr>
    </w:div>
    <w:div w:id="172617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5.jpeg" Id="rId18" /><Relationship Type="http://schemas.openxmlformats.org/officeDocument/2006/relationships/customXml" Target="../customXml/item3.xml" Id="rId3" /><Relationship Type="http://schemas.openxmlformats.org/officeDocument/2006/relationships/header" Target="header2.xml" Id="rId21" /><Relationship Type="http://schemas.microsoft.com/office/2020/10/relationships/intelligence" Target="intelligence2.xml" Id="rId34"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4.jpg" Id="rId16" /><Relationship Type="http://schemas.openxmlformats.org/officeDocument/2006/relationships/image" Target="media/image7.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6.png" Id="rId24" /><Relationship Type="http://schemas.microsoft.com/office/2011/relationships/people" Target="people.xml" Id="rId32" /><Relationship Type="http://schemas.openxmlformats.org/officeDocument/2006/relationships/numbering" Target="numbering.xml" Id="rId5" /><Relationship Type="http://schemas.openxmlformats.org/officeDocument/2006/relationships/image" Target="media/image3.jpeg" Id="rId15" /><Relationship Type="http://schemas.openxmlformats.org/officeDocument/2006/relationships/image" Target="media/image5.png" Id="rId23" /><Relationship Type="http://schemas.microsoft.com/office/2016/09/relationships/commentsIds" Target="commentsIds.xml" Id="rId28" /><Relationship Type="http://schemas.openxmlformats.org/officeDocument/2006/relationships/endnotes" Target="endnotes.xml" Id="rId10" /><Relationship Type="http://schemas.openxmlformats.org/officeDocument/2006/relationships/image" Target="media/image6.jpe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eg" Id="rId14" /><Relationship Type="http://schemas.openxmlformats.org/officeDocument/2006/relationships/footer" Target="footer2.xml" Id="rId22" /><Relationship Type="http://schemas.microsoft.com/office/2011/relationships/commentsExtended" Target="commentsExtended.xml" Id="rId27" /><Relationship Type="http://schemas.openxmlformats.org/officeDocument/2006/relationships/footer" Target="footer3.xml" Id="rId30" /><Relationship Type="http://schemas.openxmlformats.org/officeDocument/2006/relationships/webSettings" Target="webSettings.xml" Id="rId8" /><Relationship Type="http://schemas.openxmlformats.org/officeDocument/2006/relationships/hyperlink" Target="https://www.google.com/search?client=firefox-b-d&amp;q=aberdeen+acident+and+emergency+hospital" TargetMode="External" Id="R4f0817c5e8fa43a9" /><Relationship Type="http://schemas.openxmlformats.org/officeDocument/2006/relationships/image" Target="/media/image5.png" Id="rId1241759001" /><Relationship Type="http://schemas.openxmlformats.org/officeDocument/2006/relationships/image" Target="/media/image6.png" Id="rId1278252519"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n\AppData\Local\Microsoft\Windows\Temporary%20Internet%20Files\Content.Outlook\SCW14DE3\ORE-CAT-DRIVETRAINS-Word-Report-Template-2017.dotx" TargetMode="External"/></Relationships>
</file>

<file path=word/theme/theme1.xml><?xml version="1.0" encoding="utf-8"?>
<a:theme xmlns:a="http://schemas.openxmlformats.org/drawingml/2006/main" name="Office Theme">
  <a:themeElements>
    <a:clrScheme name="ORE Catapult Word">
      <a:dk1>
        <a:sysClr val="windowText" lastClr="000000"/>
      </a:dk1>
      <a:lt1>
        <a:srgbClr val="FFFFFE"/>
      </a:lt1>
      <a:dk2>
        <a:srgbClr val="18252F"/>
      </a:dk2>
      <a:lt2>
        <a:srgbClr val="EBE6D7"/>
      </a:lt2>
      <a:accent1>
        <a:srgbClr val="00AEC7"/>
      </a:accent1>
      <a:accent2>
        <a:srgbClr val="8D7E46"/>
      </a:accent2>
      <a:accent3>
        <a:srgbClr val="18252F"/>
      </a:accent3>
      <a:accent4>
        <a:srgbClr val="D7CEAF"/>
      </a:accent4>
      <a:accent5>
        <a:srgbClr val="C0F7FF"/>
      </a:accent5>
      <a:accent6>
        <a:srgbClr val="6D95B4"/>
      </a:accent6>
      <a:hlink>
        <a:srgbClr val="0070C0"/>
      </a:hlink>
      <a:folHlink>
        <a:srgbClr val="7030A0"/>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83d20d-1fad-47b4-8824-9ca080c09e6e" xsi:nil="true"/>
    <lcf76f155ced4ddcb4097134ff3c332f xmlns="6e449c05-8c01-4e08-a783-17dafd20dab3">
      <Terms xmlns="http://schemas.microsoft.com/office/infopath/2007/PartnerControls"/>
    </lcf76f155ced4ddcb4097134ff3c332f>
    <SharedWithUsers xmlns="5583d20d-1fad-47b4-8824-9ca080c09e6e">
      <UserInfo>
        <DisplayName>Richard Cessford</DisplayName>
        <AccountId>627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4EDD450E61154E9CDC33039105EB40" ma:contentTypeVersion="18" ma:contentTypeDescription="Create a new document." ma:contentTypeScope="" ma:versionID="69885b329baa893749310a70c0e50f2d">
  <xsd:schema xmlns:xsd="http://www.w3.org/2001/XMLSchema" xmlns:xs="http://www.w3.org/2001/XMLSchema" xmlns:p="http://schemas.microsoft.com/office/2006/metadata/properties" xmlns:ns2="6e449c05-8c01-4e08-a783-17dafd20dab3" xmlns:ns3="5583d20d-1fad-47b4-8824-9ca080c09e6e" targetNamespace="http://schemas.microsoft.com/office/2006/metadata/properties" ma:root="true" ma:fieldsID="36e2242142428db241398e60082bd87e" ns2:_="" ns3:_="">
    <xsd:import namespace="6e449c05-8c01-4e08-a783-17dafd20dab3"/>
    <xsd:import namespace="5583d20d-1fad-47b4-8824-9ca080c09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49c05-8c01-4e08-a783-17dafd20da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3fe6b2-9805-4098-a026-27399b3b2f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83d20d-1fad-47b4-8824-9ca080c09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f8f0493-2f52-4bfa-9add-42984693eb4c}" ma:internalName="TaxCatchAll" ma:showField="CatchAllData" ma:web="5583d20d-1fad-47b4-8824-9ca080c09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78F0F-B4A0-4228-A72D-752DE0E51713}">
  <ds:schemaRefs>
    <ds:schemaRef ds:uri="http://purl.org/dc/terms/"/>
    <ds:schemaRef ds:uri="http://schemas.microsoft.com/office/infopath/2007/PartnerControls"/>
    <ds:schemaRef ds:uri="1433119d-ade4-4149-aa11-5bd391bf42b5"/>
    <ds:schemaRef ds:uri="http://schemas.openxmlformats.org/package/2006/metadata/core-properties"/>
    <ds:schemaRef ds:uri="http://schemas.microsoft.com/office/2006/metadata/properties"/>
    <ds:schemaRef ds:uri="http://www.w3.org/XML/1998/namespace"/>
    <ds:schemaRef ds:uri="2a98b0d3-f7a4-426f-aa21-60abab3e6f33"/>
    <ds:schemaRef ds:uri="http://schemas.microsoft.com/office/2006/documentManagement/types"/>
    <ds:schemaRef ds:uri="http://purl.org/dc/dcmitype/"/>
    <ds:schemaRef ds:uri="308702e0-fde7-44c6-a3ab-8b6a9e450e73"/>
    <ds:schemaRef ds:uri="http://purl.org/dc/elements/1.1/"/>
  </ds:schemaRefs>
</ds:datastoreItem>
</file>

<file path=customXml/itemProps2.xml><?xml version="1.0" encoding="utf-8"?>
<ds:datastoreItem xmlns:ds="http://schemas.openxmlformats.org/officeDocument/2006/customXml" ds:itemID="{F29DAD1D-6884-41A7-AD1E-A44CD0A80A1F}">
  <ds:schemaRefs>
    <ds:schemaRef ds:uri="http://schemas.microsoft.com/sharepoint/v3/contenttype/forms"/>
  </ds:schemaRefs>
</ds:datastoreItem>
</file>

<file path=customXml/itemProps3.xml><?xml version="1.0" encoding="utf-8"?>
<ds:datastoreItem xmlns:ds="http://schemas.openxmlformats.org/officeDocument/2006/customXml" ds:itemID="{2302DE42-9AC8-4CE4-A309-936132FA7D12}"/>
</file>

<file path=customXml/itemProps4.xml><?xml version="1.0" encoding="utf-8"?>
<ds:datastoreItem xmlns:ds="http://schemas.openxmlformats.org/officeDocument/2006/customXml" ds:itemID="{BB4707B9-8769-491E-A4E6-8858733210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ORE-CAT-DRIVETRAINS-Word-Report-Template-2017.dotx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Pre-Project Information Pack (PIPP)_Module 1 Site General Information</dc:title>
  <dc:subject/>
  <dc:creator>Stan Purdy</dc:creator>
  <cp:keywords/>
  <dc:description/>
  <cp:lastModifiedBy>Jason Wise</cp:lastModifiedBy>
  <cp:revision>15</cp:revision>
  <cp:lastPrinted>2018-07-31T13:33:00Z</cp:lastPrinted>
  <dcterms:created xsi:type="dcterms:W3CDTF">2025-10-31T14:22:00Z</dcterms:created>
  <dcterms:modified xsi:type="dcterms:W3CDTF">2025-11-10T11:48:20Z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0x010100E44EDD450E61154E9CDC33039105EB40</vt:lpwstr>
  </property>
  <property fmtid="{D5CDD505-2E9C-101B-9397-08002B2CF9AE}" pid="3" name="Business Unit">
    <vt:lpwstr/>
  </property>
  <property fmtid="{D5CDD505-2E9C-101B-9397-08002B2CF9AE}" pid="4" name="SharedWithUsers">
    <vt:lpwstr>627;#Richard Cessford</vt:lpwstr>
  </property>
  <property fmtid="{D5CDD505-2E9C-101B-9397-08002B2CF9AE}" pid="5" name="ReadershipRecommendendAudiences0">
    <vt:lpwstr/>
  </property>
  <property fmtid="{D5CDD505-2E9C-101B-9397-08002B2CF9AE}" pid="6" name="xd_Signature">
    <vt:bool>false</vt:bool>
  </property>
  <property fmtid="{D5CDD505-2E9C-101B-9397-08002B2CF9AE}" pid="7" name="xd_ProgID">
    <vt:lpwstr/>
  </property>
  <property fmtid="{D5CDD505-2E9C-101B-9397-08002B2CF9AE}" pid="8" name="Document Type">
    <vt:lpwstr/>
  </property>
  <property fmtid="{D5CDD505-2E9C-101B-9397-08002B2CF9AE}" pid="9" name="ReadershipRequiredAudiences0">
    <vt:lpwstr/>
  </property>
  <property fmtid="{D5CDD505-2E9C-101B-9397-08002B2CF9AE}" pid="10" name="TemplateUrl">
    <vt:lpwstr/>
  </property>
  <property fmtid="{D5CDD505-2E9C-101B-9397-08002B2CF9AE}" pid="11" name="_SourceUrl">
    <vt:lpwstr/>
  </property>
  <property fmtid="{D5CDD505-2E9C-101B-9397-08002B2CF9AE}" pid="12" name="_SharedFileIndex">
    <vt:lpwstr/>
  </property>
</Properties>
</file>